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6F1D" w:rsidRDefault="006E6F1D" w:rsidP="00136676">
      <w:pPr>
        <w:pStyle w:val="Text"/>
        <w:spacing w:line="360" w:lineRule="auto"/>
        <w:sectPr w:rsidR="006E6F1D">
          <w:footerReference w:type="default" r:id="rId7"/>
          <w:headerReference w:type="first" r:id="rId8"/>
          <w:footerReference w:type="first" r:id="rId9"/>
          <w:type w:val="continuous"/>
          <w:pgSz w:w="11906" w:h="16838" w:code="9"/>
          <w:pgMar w:top="1644" w:right="1134" w:bottom="992" w:left="1418" w:header="567" w:footer="680" w:gutter="0"/>
          <w:cols w:space="720"/>
          <w:titlePg/>
        </w:sectPr>
      </w:pPr>
    </w:p>
    <w:p w:rsidR="003249B3" w:rsidRPr="00CE34F6" w:rsidRDefault="003249B3" w:rsidP="00136676">
      <w:pPr>
        <w:pStyle w:val="Text"/>
        <w:spacing w:line="360" w:lineRule="auto"/>
        <w:rPr>
          <w:b/>
        </w:rPr>
      </w:pPr>
      <w:bookmarkStart w:id="0" w:name="Text1"/>
      <w:bookmarkEnd w:id="0"/>
      <w:r w:rsidRPr="00CE34F6">
        <w:rPr>
          <w:b/>
        </w:rPr>
        <w:lastRenderedPageBreak/>
        <w:t xml:space="preserve">Hintergrundinformation Ausbau Radweg Unna-Königsborn – </w:t>
      </w:r>
      <w:proofErr w:type="spellStart"/>
      <w:r w:rsidRPr="00CE34F6">
        <w:rPr>
          <w:b/>
        </w:rPr>
        <w:t>Welver</w:t>
      </w:r>
      <w:proofErr w:type="spellEnd"/>
      <w:r w:rsidRPr="00CE34F6">
        <w:rPr>
          <w:b/>
        </w:rPr>
        <w:t xml:space="preserve"> | Stand</w:t>
      </w:r>
      <w:r w:rsidR="00770E63">
        <w:rPr>
          <w:b/>
        </w:rPr>
        <w:t xml:space="preserve"> </w:t>
      </w:r>
      <w:r w:rsidR="00F52E73">
        <w:rPr>
          <w:b/>
        </w:rPr>
        <w:t xml:space="preserve">August </w:t>
      </w:r>
      <w:r w:rsidRPr="00E43EB8">
        <w:rPr>
          <w:b/>
        </w:rPr>
        <w:t>2015</w:t>
      </w:r>
    </w:p>
    <w:p w:rsidR="003249B3" w:rsidRDefault="003249B3" w:rsidP="00136676">
      <w:pPr>
        <w:pStyle w:val="Text"/>
        <w:spacing w:line="360" w:lineRule="auto"/>
      </w:pPr>
    </w:p>
    <w:p w:rsidR="00C77CCC" w:rsidRDefault="00C77CCC" w:rsidP="00136676">
      <w:pPr>
        <w:pStyle w:val="Text"/>
        <w:spacing w:line="360" w:lineRule="auto"/>
      </w:pPr>
    </w:p>
    <w:tbl>
      <w:tblPr>
        <w:tblW w:w="0" w:type="auto"/>
        <w:tblLook w:val="04A0"/>
      </w:tblPr>
      <w:tblGrid>
        <w:gridCol w:w="1917"/>
        <w:gridCol w:w="7653"/>
      </w:tblGrid>
      <w:tr w:rsidR="003249B3" w:rsidTr="00C31F57">
        <w:tc>
          <w:tcPr>
            <w:tcW w:w="1917" w:type="dxa"/>
          </w:tcPr>
          <w:p w:rsidR="003249B3" w:rsidRPr="0046504A" w:rsidRDefault="003249B3" w:rsidP="0046504A">
            <w:pPr>
              <w:pStyle w:val="Text"/>
              <w:spacing w:line="360" w:lineRule="auto"/>
              <w:jc w:val="left"/>
              <w:rPr>
                <w:b/>
              </w:rPr>
            </w:pPr>
            <w:r w:rsidRPr="0046504A">
              <w:rPr>
                <w:b/>
              </w:rPr>
              <w:t>2011</w:t>
            </w:r>
          </w:p>
        </w:tc>
        <w:tc>
          <w:tcPr>
            <w:tcW w:w="7653" w:type="dxa"/>
          </w:tcPr>
          <w:p w:rsidR="003249B3" w:rsidRDefault="003249B3" w:rsidP="0046504A">
            <w:pPr>
              <w:pStyle w:val="Text"/>
              <w:spacing w:line="360" w:lineRule="auto"/>
              <w:jc w:val="left"/>
            </w:pPr>
            <w:r>
              <w:t>Der Kreis erwirbt von der Deutschen Bahn die Grundstücke, über die der rund 8,5 Kilo</w:t>
            </w:r>
            <w:r w:rsidRPr="00475CE3">
              <w:t xml:space="preserve">meter lange Radweg von Unna-Königsborn nach </w:t>
            </w:r>
            <w:proofErr w:type="spellStart"/>
            <w:r w:rsidRPr="00475CE3">
              <w:t>Welver</w:t>
            </w:r>
            <w:proofErr w:type="spellEnd"/>
            <w:r w:rsidRPr="00475CE3">
              <w:t xml:space="preserve"> verläuft. Voraussetzung für die dauerhafte Erhaltung des Radweges ist die Gewährleistung der Verkehrssicherheit. Folgende Maßnahmen wurden bzw. werden umgesetzt:</w:t>
            </w:r>
          </w:p>
          <w:p w:rsidR="00136676" w:rsidRDefault="00136676" w:rsidP="0046504A">
            <w:pPr>
              <w:pStyle w:val="Text"/>
              <w:spacing w:line="360" w:lineRule="auto"/>
              <w:jc w:val="left"/>
            </w:pPr>
          </w:p>
        </w:tc>
      </w:tr>
      <w:tr w:rsidR="003249B3" w:rsidTr="00C31F57">
        <w:tc>
          <w:tcPr>
            <w:tcW w:w="1917" w:type="dxa"/>
          </w:tcPr>
          <w:p w:rsidR="003249B3" w:rsidRPr="0046504A" w:rsidRDefault="003249B3" w:rsidP="0046504A">
            <w:pPr>
              <w:pStyle w:val="Text"/>
              <w:spacing w:line="360" w:lineRule="auto"/>
              <w:jc w:val="left"/>
              <w:rPr>
                <w:b/>
              </w:rPr>
            </w:pPr>
            <w:r w:rsidRPr="0046504A">
              <w:rPr>
                <w:b/>
              </w:rPr>
              <w:t>August 2013</w:t>
            </w:r>
          </w:p>
        </w:tc>
        <w:tc>
          <w:tcPr>
            <w:tcW w:w="7653" w:type="dxa"/>
          </w:tcPr>
          <w:p w:rsidR="003249B3" w:rsidRDefault="003249B3" w:rsidP="0046504A">
            <w:pPr>
              <w:pStyle w:val="Text"/>
              <w:spacing w:line="360" w:lineRule="auto"/>
              <w:jc w:val="left"/>
            </w:pPr>
            <w:r w:rsidRPr="00475CE3">
              <w:t xml:space="preserve">Sanierung der Brücke über den </w:t>
            </w:r>
            <w:proofErr w:type="spellStart"/>
            <w:r w:rsidRPr="00475CE3">
              <w:t>Kortelbach</w:t>
            </w:r>
            <w:proofErr w:type="spellEnd"/>
            <w:r w:rsidRPr="00475CE3">
              <w:t xml:space="preserve"> | </w:t>
            </w:r>
            <w:r>
              <w:t>15.000 Euro</w:t>
            </w:r>
            <w:r w:rsidR="00F52E73">
              <w:t>*</w:t>
            </w:r>
          </w:p>
          <w:p w:rsidR="00136676" w:rsidRDefault="00136676" w:rsidP="0046504A">
            <w:pPr>
              <w:pStyle w:val="Text"/>
              <w:spacing w:line="360" w:lineRule="auto"/>
              <w:jc w:val="left"/>
            </w:pPr>
          </w:p>
        </w:tc>
      </w:tr>
      <w:tr w:rsidR="003249B3" w:rsidTr="00C31F57">
        <w:tc>
          <w:tcPr>
            <w:tcW w:w="1917" w:type="dxa"/>
          </w:tcPr>
          <w:p w:rsidR="003249B3" w:rsidRPr="0046504A" w:rsidRDefault="003249B3" w:rsidP="0046504A">
            <w:pPr>
              <w:pStyle w:val="Text"/>
              <w:spacing w:line="360" w:lineRule="auto"/>
              <w:jc w:val="left"/>
              <w:rPr>
                <w:b/>
              </w:rPr>
            </w:pPr>
            <w:r w:rsidRPr="0046504A">
              <w:rPr>
                <w:b/>
              </w:rPr>
              <w:t>Januar bis</w:t>
            </w:r>
          </w:p>
          <w:p w:rsidR="003249B3" w:rsidRPr="0046504A" w:rsidRDefault="003249B3" w:rsidP="0046504A">
            <w:pPr>
              <w:pStyle w:val="Text"/>
              <w:spacing w:line="360" w:lineRule="auto"/>
              <w:jc w:val="left"/>
              <w:rPr>
                <w:b/>
              </w:rPr>
            </w:pPr>
            <w:r w:rsidRPr="0046504A">
              <w:rPr>
                <w:b/>
              </w:rPr>
              <w:t xml:space="preserve">September </w:t>
            </w:r>
            <w:r w:rsidR="00EA6C55">
              <w:rPr>
                <w:b/>
              </w:rPr>
              <w:t>2014</w:t>
            </w:r>
          </w:p>
          <w:p w:rsidR="003249B3" w:rsidRPr="0046504A" w:rsidRDefault="003249B3" w:rsidP="0046504A">
            <w:pPr>
              <w:pStyle w:val="Text"/>
              <w:spacing w:line="360" w:lineRule="auto"/>
              <w:jc w:val="left"/>
              <w:rPr>
                <w:b/>
              </w:rPr>
            </w:pPr>
          </w:p>
        </w:tc>
        <w:tc>
          <w:tcPr>
            <w:tcW w:w="7653" w:type="dxa"/>
          </w:tcPr>
          <w:p w:rsidR="003249B3" w:rsidRPr="00475CE3" w:rsidRDefault="003249B3" w:rsidP="002928CF">
            <w:pPr>
              <w:pStyle w:val="Text"/>
              <w:tabs>
                <w:tab w:val="left" w:pos="1134"/>
                <w:tab w:val="left" w:pos="1418"/>
                <w:tab w:val="left" w:pos="1701"/>
              </w:tabs>
              <w:spacing w:line="360" w:lineRule="auto"/>
              <w:jc w:val="left"/>
            </w:pPr>
            <w:r>
              <w:t>Neubau</w:t>
            </w:r>
            <w:r w:rsidRPr="0046504A">
              <w:rPr>
                <w:rFonts w:cs="Arial"/>
              </w:rPr>
              <w:t xml:space="preserve"> einer Brücke über den Mühlenbach | 159.000 Euro</w:t>
            </w:r>
            <w:r w:rsidR="00F52E73">
              <w:rPr>
                <w:rFonts w:cs="Arial"/>
              </w:rPr>
              <w:t>*</w:t>
            </w:r>
          </w:p>
          <w:p w:rsidR="003249B3" w:rsidRPr="0046504A" w:rsidRDefault="003249B3" w:rsidP="002928CF">
            <w:pPr>
              <w:pStyle w:val="Text"/>
              <w:tabs>
                <w:tab w:val="left" w:pos="1134"/>
                <w:tab w:val="left" w:pos="1418"/>
                <w:tab w:val="left" w:pos="1701"/>
              </w:tabs>
              <w:spacing w:line="360" w:lineRule="auto"/>
              <w:jc w:val="left"/>
              <w:rPr>
                <w:rFonts w:cs="Arial"/>
              </w:rPr>
            </w:pPr>
            <w:r w:rsidRPr="0046504A">
              <w:rPr>
                <w:rFonts w:cs="Arial"/>
              </w:rPr>
              <w:t xml:space="preserve">Sanierung von zwei Brücken über den </w:t>
            </w:r>
            <w:proofErr w:type="spellStart"/>
            <w:r w:rsidRPr="0046504A">
              <w:rPr>
                <w:rFonts w:cs="Arial"/>
              </w:rPr>
              <w:t>Ahlbach</w:t>
            </w:r>
            <w:proofErr w:type="spellEnd"/>
            <w:r w:rsidRPr="0046504A">
              <w:rPr>
                <w:rFonts w:cs="Arial"/>
              </w:rPr>
              <w:t xml:space="preserve"> und </w:t>
            </w:r>
            <w:r w:rsidR="00EA6C55">
              <w:rPr>
                <w:rFonts w:cs="Arial"/>
              </w:rPr>
              <w:t xml:space="preserve">ein </w:t>
            </w:r>
            <w:r w:rsidRPr="0046504A">
              <w:rPr>
                <w:rFonts w:cs="Arial"/>
              </w:rPr>
              <w:t xml:space="preserve">namenloses </w:t>
            </w:r>
          </w:p>
          <w:p w:rsidR="003249B3" w:rsidRPr="0046504A" w:rsidRDefault="003249B3" w:rsidP="002928CF">
            <w:pPr>
              <w:pStyle w:val="Text"/>
              <w:tabs>
                <w:tab w:val="left" w:pos="1134"/>
                <w:tab w:val="left" w:pos="1418"/>
                <w:tab w:val="left" w:pos="1701"/>
              </w:tabs>
              <w:spacing w:line="360" w:lineRule="auto"/>
              <w:jc w:val="left"/>
              <w:rPr>
                <w:rFonts w:cs="Arial"/>
              </w:rPr>
            </w:pPr>
            <w:r w:rsidRPr="0046504A">
              <w:rPr>
                <w:rFonts w:cs="Arial"/>
              </w:rPr>
              <w:t>Gewässer | 150.000 Euro</w:t>
            </w:r>
            <w:r w:rsidR="00F52E73">
              <w:rPr>
                <w:rFonts w:cs="Arial"/>
              </w:rPr>
              <w:t>*</w:t>
            </w:r>
          </w:p>
          <w:p w:rsidR="003249B3" w:rsidRPr="0046504A" w:rsidRDefault="003249B3" w:rsidP="002928CF">
            <w:pPr>
              <w:pStyle w:val="Text"/>
              <w:tabs>
                <w:tab w:val="left" w:pos="1134"/>
                <w:tab w:val="left" w:pos="1418"/>
                <w:tab w:val="left" w:pos="1701"/>
              </w:tabs>
              <w:spacing w:line="360" w:lineRule="auto"/>
              <w:jc w:val="left"/>
              <w:rPr>
                <w:rFonts w:cs="Arial"/>
              </w:rPr>
            </w:pPr>
          </w:p>
          <w:p w:rsidR="003249B3" w:rsidRDefault="003249B3" w:rsidP="0046504A">
            <w:pPr>
              <w:pStyle w:val="Text"/>
              <w:tabs>
                <w:tab w:val="left" w:pos="1134"/>
                <w:tab w:val="left" w:pos="1418"/>
                <w:tab w:val="left" w:pos="1701"/>
              </w:tabs>
              <w:spacing w:line="360" w:lineRule="auto"/>
              <w:jc w:val="left"/>
            </w:pPr>
            <w:r w:rsidRPr="00475CE3">
              <w:t>In unmittelbarere Nähe der beiden Brücken</w:t>
            </w:r>
            <w:r>
              <w:t>:</w:t>
            </w:r>
            <w:r w:rsidRPr="00475CE3">
              <w:t xml:space="preserve"> </w:t>
            </w:r>
          </w:p>
          <w:p w:rsidR="002928CF" w:rsidRDefault="003249B3" w:rsidP="002928CF">
            <w:pPr>
              <w:pStyle w:val="Text"/>
              <w:tabs>
                <w:tab w:val="left" w:pos="1134"/>
                <w:tab w:val="left" w:pos="1418"/>
                <w:tab w:val="left" w:pos="1701"/>
              </w:tabs>
              <w:spacing w:line="360" w:lineRule="auto"/>
              <w:jc w:val="left"/>
            </w:pPr>
            <w:r w:rsidRPr="00475CE3">
              <w:t>Abbau der Holzbrücke über den Wirtschaftsweg „Schwertlacke“ wegen</w:t>
            </w:r>
          </w:p>
          <w:p w:rsidR="003249B3" w:rsidRPr="00475CE3" w:rsidRDefault="003249B3" w:rsidP="002928CF">
            <w:pPr>
              <w:pStyle w:val="Text"/>
              <w:tabs>
                <w:tab w:val="left" w:pos="1134"/>
                <w:tab w:val="left" w:pos="1418"/>
                <w:tab w:val="left" w:pos="1701"/>
              </w:tabs>
              <w:spacing w:line="360" w:lineRule="auto"/>
              <w:jc w:val="left"/>
            </w:pPr>
            <w:r>
              <w:t>u</w:t>
            </w:r>
            <w:r w:rsidRPr="00475CE3">
              <w:t>nzureichender</w:t>
            </w:r>
            <w:r>
              <w:t xml:space="preserve"> </w:t>
            </w:r>
            <w:r w:rsidRPr="00475CE3">
              <w:t>Statik | Einbau einer vorgefertigten Brücke in</w:t>
            </w:r>
            <w:r w:rsidR="002928CF">
              <w:t xml:space="preserve"> </w:t>
            </w:r>
            <w:r w:rsidRPr="00475CE3">
              <w:t>Holz-Stahlkonstruktion | 58.3</w:t>
            </w:r>
            <w:r w:rsidR="00F52E73">
              <w:t>0</w:t>
            </w:r>
            <w:r w:rsidRPr="00475CE3">
              <w:t>0 Euro</w:t>
            </w:r>
            <w:r w:rsidR="00F52E73">
              <w:t>*</w:t>
            </w:r>
          </w:p>
          <w:p w:rsidR="003249B3" w:rsidRDefault="003249B3" w:rsidP="0046504A">
            <w:pPr>
              <w:pStyle w:val="Text"/>
              <w:spacing w:line="360" w:lineRule="auto"/>
              <w:jc w:val="left"/>
            </w:pPr>
          </w:p>
        </w:tc>
      </w:tr>
      <w:tr w:rsidR="003249B3" w:rsidTr="00C31F57">
        <w:tc>
          <w:tcPr>
            <w:tcW w:w="1917" w:type="dxa"/>
          </w:tcPr>
          <w:p w:rsidR="00C31F57" w:rsidRDefault="003249B3" w:rsidP="00C31F57">
            <w:pPr>
              <w:pStyle w:val="Text"/>
              <w:spacing w:line="360" w:lineRule="auto"/>
              <w:jc w:val="left"/>
              <w:rPr>
                <w:b/>
              </w:rPr>
            </w:pPr>
            <w:r w:rsidRPr="0046504A">
              <w:rPr>
                <w:b/>
              </w:rPr>
              <w:t xml:space="preserve">Januar </w:t>
            </w:r>
            <w:r w:rsidR="00C31F57">
              <w:rPr>
                <w:b/>
              </w:rPr>
              <w:t>bis</w:t>
            </w:r>
          </w:p>
          <w:p w:rsidR="003249B3" w:rsidRPr="0046504A" w:rsidRDefault="00C31F57" w:rsidP="00C31F57">
            <w:pPr>
              <w:pStyle w:val="Text"/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März</w:t>
            </w:r>
            <w:r w:rsidR="003249B3" w:rsidRPr="0046504A">
              <w:rPr>
                <w:b/>
              </w:rPr>
              <w:t xml:space="preserve"> 2014</w:t>
            </w:r>
          </w:p>
        </w:tc>
        <w:tc>
          <w:tcPr>
            <w:tcW w:w="7653" w:type="dxa"/>
          </w:tcPr>
          <w:p w:rsidR="00C31F57" w:rsidRDefault="00C31F57" w:rsidP="0046504A">
            <w:pPr>
              <w:pStyle w:val="Text"/>
              <w:spacing w:line="360" w:lineRule="auto"/>
              <w:jc w:val="left"/>
            </w:pPr>
            <w:r>
              <w:t xml:space="preserve">Hintereinandergeschalteter </w:t>
            </w:r>
            <w:r w:rsidR="003249B3" w:rsidRPr="00475CE3">
              <w:t>Ausbau von drei Rampen als „Rohlinge“ zur besseren</w:t>
            </w:r>
          </w:p>
          <w:p w:rsidR="00EA6C55" w:rsidRDefault="003249B3" w:rsidP="0046504A">
            <w:pPr>
              <w:pStyle w:val="Text"/>
              <w:spacing w:line="360" w:lineRule="auto"/>
              <w:jc w:val="left"/>
            </w:pPr>
            <w:r w:rsidRPr="00475CE3">
              <w:t>Erreichbarkeit des Radweges</w:t>
            </w:r>
            <w:r>
              <w:t xml:space="preserve"> </w:t>
            </w:r>
            <w:r w:rsidRPr="00475CE3">
              <w:t>auch für Unterhaltungs- und Rettungsfahrzeuge</w:t>
            </w:r>
          </w:p>
          <w:p w:rsidR="003249B3" w:rsidRPr="00475CE3" w:rsidRDefault="00C31F57" w:rsidP="00C31F57">
            <w:pPr>
              <w:pStyle w:val="Text"/>
              <w:numPr>
                <w:ilvl w:val="0"/>
                <w:numId w:val="4"/>
              </w:numPr>
              <w:tabs>
                <w:tab w:val="left" w:pos="1418"/>
                <w:tab w:val="left" w:pos="1701"/>
                <w:tab w:val="left" w:pos="1985"/>
                <w:tab w:val="left" w:pos="2410"/>
                <w:tab w:val="left" w:pos="2694"/>
              </w:tabs>
              <w:spacing w:line="360" w:lineRule="auto"/>
              <w:jc w:val="left"/>
            </w:pPr>
            <w:r>
              <w:t>R</w:t>
            </w:r>
            <w:r w:rsidR="003249B3" w:rsidRPr="00475CE3">
              <w:t xml:space="preserve">ampe </w:t>
            </w:r>
            <w:r w:rsidR="00EA6C55">
              <w:t xml:space="preserve">  </w:t>
            </w:r>
            <w:r w:rsidR="003249B3" w:rsidRPr="00475CE3">
              <w:t>I: 1</w:t>
            </w:r>
            <w:r w:rsidR="003249B3">
              <w:t>.</w:t>
            </w:r>
            <w:r w:rsidR="003249B3" w:rsidRPr="00475CE3">
              <w:t>200 Meter östlich vom Kreis</w:t>
            </w:r>
            <w:r w:rsidR="00F52E73">
              <w:t>-T</w:t>
            </w:r>
            <w:r w:rsidR="003249B3" w:rsidRPr="00475CE3">
              <w:t>ierheim</w:t>
            </w:r>
          </w:p>
          <w:p w:rsidR="003249B3" w:rsidRPr="00475CE3" w:rsidRDefault="003249B3" w:rsidP="00C31F57">
            <w:pPr>
              <w:pStyle w:val="Text"/>
              <w:numPr>
                <w:ilvl w:val="0"/>
                <w:numId w:val="4"/>
              </w:numPr>
              <w:tabs>
                <w:tab w:val="left" w:pos="1418"/>
                <w:tab w:val="left" w:pos="1701"/>
                <w:tab w:val="left" w:pos="1985"/>
                <w:tab w:val="left" w:pos="2410"/>
                <w:tab w:val="left" w:pos="2694"/>
              </w:tabs>
              <w:spacing w:line="360" w:lineRule="auto"/>
              <w:jc w:val="left"/>
            </w:pPr>
            <w:r w:rsidRPr="00475CE3">
              <w:t xml:space="preserve">Rampe </w:t>
            </w:r>
            <w:r w:rsidR="00EA6C55">
              <w:t xml:space="preserve"> </w:t>
            </w:r>
            <w:r w:rsidRPr="00475CE3">
              <w:t xml:space="preserve">II: direkt an </w:t>
            </w:r>
            <w:r w:rsidR="00EA6C55">
              <w:t xml:space="preserve">der </w:t>
            </w:r>
            <w:proofErr w:type="spellStart"/>
            <w:r w:rsidRPr="00475CE3">
              <w:t>Heerener</w:t>
            </w:r>
            <w:proofErr w:type="spellEnd"/>
            <w:r w:rsidRPr="00475CE3">
              <w:t xml:space="preserve"> Straße (K 37)</w:t>
            </w:r>
          </w:p>
          <w:p w:rsidR="003249B3" w:rsidRDefault="003249B3" w:rsidP="00C31F57">
            <w:pPr>
              <w:pStyle w:val="Text"/>
              <w:numPr>
                <w:ilvl w:val="0"/>
                <w:numId w:val="4"/>
              </w:numPr>
              <w:tabs>
                <w:tab w:val="left" w:pos="1418"/>
                <w:tab w:val="left" w:pos="1701"/>
                <w:tab w:val="left" w:pos="1985"/>
                <w:tab w:val="left" w:pos="2410"/>
                <w:tab w:val="left" w:pos="2694"/>
              </w:tabs>
              <w:spacing w:line="360" w:lineRule="auto"/>
              <w:jc w:val="left"/>
            </w:pPr>
            <w:r w:rsidRPr="00475CE3">
              <w:t xml:space="preserve">Rampe III: 200 Meter Luftlinie </w:t>
            </w:r>
            <w:r>
              <w:t>östlich</w:t>
            </w:r>
            <w:r w:rsidRPr="00475CE3">
              <w:t xml:space="preserve"> der Rampe II</w:t>
            </w:r>
          </w:p>
          <w:p w:rsidR="003249B3" w:rsidRDefault="003249B3" w:rsidP="0046504A">
            <w:pPr>
              <w:pStyle w:val="Text"/>
              <w:spacing w:line="360" w:lineRule="auto"/>
              <w:jc w:val="left"/>
            </w:pPr>
          </w:p>
        </w:tc>
      </w:tr>
      <w:tr w:rsidR="003249B3" w:rsidTr="00C31F57">
        <w:tc>
          <w:tcPr>
            <w:tcW w:w="1917" w:type="dxa"/>
          </w:tcPr>
          <w:p w:rsidR="003249B3" w:rsidRPr="0046504A" w:rsidRDefault="003249B3" w:rsidP="0046504A">
            <w:pPr>
              <w:pStyle w:val="Text"/>
              <w:spacing w:line="360" w:lineRule="auto"/>
              <w:jc w:val="left"/>
              <w:rPr>
                <w:b/>
              </w:rPr>
            </w:pPr>
            <w:r w:rsidRPr="0046504A">
              <w:rPr>
                <w:b/>
              </w:rPr>
              <w:t>Maßnahmen</w:t>
            </w:r>
          </w:p>
        </w:tc>
        <w:tc>
          <w:tcPr>
            <w:tcW w:w="7653" w:type="dxa"/>
          </w:tcPr>
          <w:p w:rsidR="003249B3" w:rsidRPr="0046504A" w:rsidRDefault="003249B3" w:rsidP="0046504A">
            <w:pPr>
              <w:pStyle w:val="Text"/>
              <w:tabs>
                <w:tab w:val="left" w:pos="1418"/>
                <w:tab w:val="left" w:pos="1701"/>
                <w:tab w:val="left" w:pos="1985"/>
              </w:tabs>
              <w:spacing w:line="360" w:lineRule="auto"/>
              <w:rPr>
                <w:color w:val="000000"/>
              </w:rPr>
            </w:pPr>
            <w:r w:rsidRPr="0046504A">
              <w:rPr>
                <w:color w:val="000000"/>
              </w:rPr>
              <w:t xml:space="preserve">Herstellung der Rampen mit einem Steigungsverhältnis von </w:t>
            </w:r>
            <w:r w:rsidR="00F52E73">
              <w:rPr>
                <w:color w:val="000000"/>
              </w:rPr>
              <w:t>sechs</w:t>
            </w:r>
            <w:r w:rsidRPr="0046504A">
              <w:rPr>
                <w:color w:val="000000"/>
              </w:rPr>
              <w:t xml:space="preserve"> Prozent</w:t>
            </w:r>
          </w:p>
          <w:p w:rsidR="003249B3" w:rsidRPr="0046504A" w:rsidRDefault="003249B3" w:rsidP="0046504A">
            <w:pPr>
              <w:pStyle w:val="Text"/>
              <w:tabs>
                <w:tab w:val="left" w:pos="1418"/>
                <w:tab w:val="left" w:pos="1701"/>
                <w:tab w:val="left" w:pos="1985"/>
              </w:tabs>
              <w:spacing w:line="360" w:lineRule="auto"/>
              <w:rPr>
                <w:color w:val="000000"/>
              </w:rPr>
            </w:pPr>
            <w:r w:rsidRPr="0046504A">
              <w:rPr>
                <w:color w:val="000000"/>
              </w:rPr>
              <w:t xml:space="preserve">mit jeweils einem Zwischenpodest von </w:t>
            </w:r>
            <w:r w:rsidR="00F52E73">
              <w:rPr>
                <w:color w:val="000000"/>
              </w:rPr>
              <w:t xml:space="preserve">zehn </w:t>
            </w:r>
            <w:r w:rsidRPr="0046504A">
              <w:rPr>
                <w:color w:val="000000"/>
              </w:rPr>
              <w:t xml:space="preserve">Metern Länge und einem Längsgefälle von </w:t>
            </w:r>
            <w:r w:rsidR="00F52E73">
              <w:rPr>
                <w:color w:val="000000"/>
              </w:rPr>
              <w:t xml:space="preserve">einem </w:t>
            </w:r>
            <w:r w:rsidRPr="0046504A">
              <w:rPr>
                <w:color w:val="000000"/>
              </w:rPr>
              <w:t>Prozent in der Mitte der Rampe |</w:t>
            </w:r>
            <w:r w:rsidR="005036F1" w:rsidRPr="0046504A">
              <w:rPr>
                <w:color w:val="000000"/>
              </w:rPr>
              <w:t xml:space="preserve"> </w:t>
            </w:r>
            <w:r w:rsidRPr="0046504A">
              <w:rPr>
                <w:color w:val="000000"/>
              </w:rPr>
              <w:t xml:space="preserve">jeweils profilgerechte Herstellung des Einschnittes </w:t>
            </w:r>
            <w:r w:rsidR="00F52E73">
              <w:rPr>
                <w:color w:val="000000"/>
              </w:rPr>
              <w:t>(</w:t>
            </w:r>
            <w:r w:rsidRPr="0046504A">
              <w:rPr>
                <w:color w:val="000000"/>
              </w:rPr>
              <w:t xml:space="preserve">rund </w:t>
            </w:r>
            <w:r w:rsidR="00F52E73">
              <w:rPr>
                <w:color w:val="000000"/>
              </w:rPr>
              <w:t xml:space="preserve">fünf </w:t>
            </w:r>
            <w:r w:rsidRPr="0046504A">
              <w:rPr>
                <w:color w:val="000000"/>
              </w:rPr>
              <w:t>Meter</w:t>
            </w:r>
            <w:r w:rsidR="00C31F57">
              <w:rPr>
                <w:color w:val="000000"/>
              </w:rPr>
              <w:t xml:space="preserve"> </w:t>
            </w:r>
            <w:r w:rsidR="00F52E73">
              <w:rPr>
                <w:color w:val="000000"/>
              </w:rPr>
              <w:t xml:space="preserve">breit) </w:t>
            </w:r>
            <w:r w:rsidR="00C31F57">
              <w:rPr>
                <w:color w:val="000000"/>
              </w:rPr>
              <w:t xml:space="preserve">| </w:t>
            </w:r>
            <w:r w:rsidRPr="0046504A">
              <w:rPr>
                <w:color w:val="000000"/>
              </w:rPr>
              <w:t>Entsorgung des anfallenden Bodens</w:t>
            </w:r>
            <w:r w:rsidR="00F52E73">
              <w:rPr>
                <w:color w:val="000000"/>
              </w:rPr>
              <w:t xml:space="preserve"> | </w:t>
            </w:r>
          </w:p>
          <w:p w:rsidR="003249B3" w:rsidRPr="0046504A" w:rsidRDefault="003249B3" w:rsidP="0046504A">
            <w:pPr>
              <w:pStyle w:val="Text"/>
              <w:tabs>
                <w:tab w:val="left" w:pos="1418"/>
                <w:tab w:val="left" w:pos="1701"/>
                <w:tab w:val="left" w:pos="1985"/>
              </w:tabs>
              <w:spacing w:line="360" w:lineRule="auto"/>
              <w:rPr>
                <w:color w:val="000000"/>
              </w:rPr>
            </w:pPr>
            <w:r w:rsidRPr="0046504A">
              <w:rPr>
                <w:color w:val="000000"/>
              </w:rPr>
              <w:t>Nachverdichtung der Rampen | Einbau von rund 15 cm Steinbruchvorabsiebung</w:t>
            </w:r>
            <w:r w:rsidR="00F52E73">
              <w:rPr>
                <w:color w:val="000000"/>
              </w:rPr>
              <w:t xml:space="preserve"> | </w:t>
            </w:r>
          </w:p>
          <w:p w:rsidR="003249B3" w:rsidRPr="0046504A" w:rsidRDefault="00C31F57" w:rsidP="0046504A">
            <w:pPr>
              <w:pStyle w:val="Text"/>
              <w:tabs>
                <w:tab w:val="left" w:pos="1418"/>
                <w:tab w:val="left" w:pos="1701"/>
                <w:tab w:val="left" w:pos="1985"/>
              </w:tabs>
              <w:spacing w:line="360" w:lineRule="auto"/>
              <w:rPr>
                <w:color w:val="000000"/>
              </w:rPr>
            </w:pPr>
            <w:r w:rsidRPr="0046504A">
              <w:rPr>
                <w:color w:val="000000"/>
              </w:rPr>
              <w:t xml:space="preserve">Endausbau </w:t>
            </w:r>
            <w:r>
              <w:rPr>
                <w:color w:val="000000"/>
              </w:rPr>
              <w:t xml:space="preserve">| </w:t>
            </w:r>
            <w:r w:rsidR="003249B3" w:rsidRPr="0046504A">
              <w:rPr>
                <w:color w:val="000000"/>
              </w:rPr>
              <w:t>475.000 Euro</w:t>
            </w:r>
            <w:r w:rsidR="00F52E73">
              <w:rPr>
                <w:color w:val="000000"/>
              </w:rPr>
              <w:t>*</w:t>
            </w:r>
          </w:p>
          <w:p w:rsidR="003249B3" w:rsidRDefault="003249B3" w:rsidP="00C31F57">
            <w:pPr>
              <w:pStyle w:val="Text"/>
              <w:tabs>
                <w:tab w:val="left" w:pos="1418"/>
                <w:tab w:val="left" w:pos="1701"/>
                <w:tab w:val="left" w:pos="1985"/>
              </w:tabs>
              <w:spacing w:line="360" w:lineRule="auto"/>
            </w:pPr>
          </w:p>
        </w:tc>
      </w:tr>
      <w:tr w:rsidR="003249B3" w:rsidTr="00C31F57">
        <w:tc>
          <w:tcPr>
            <w:tcW w:w="1917" w:type="dxa"/>
          </w:tcPr>
          <w:p w:rsidR="003249B3" w:rsidRPr="0046504A" w:rsidRDefault="003249B3" w:rsidP="0046504A">
            <w:pPr>
              <w:pStyle w:val="Text"/>
              <w:spacing w:line="360" w:lineRule="auto"/>
              <w:jc w:val="left"/>
              <w:rPr>
                <w:b/>
              </w:rPr>
            </w:pPr>
            <w:r w:rsidRPr="0046504A">
              <w:rPr>
                <w:b/>
              </w:rPr>
              <w:t>Verkehrsregelung</w:t>
            </w:r>
          </w:p>
        </w:tc>
        <w:tc>
          <w:tcPr>
            <w:tcW w:w="7653" w:type="dxa"/>
          </w:tcPr>
          <w:p w:rsidR="003249B3" w:rsidRDefault="003249B3" w:rsidP="0046504A">
            <w:pPr>
              <w:pStyle w:val="Text"/>
              <w:spacing w:line="360" w:lineRule="auto"/>
              <w:jc w:val="left"/>
            </w:pPr>
            <w:r w:rsidRPr="00475CE3">
              <w:t xml:space="preserve">Sperrung des Radweges </w:t>
            </w:r>
            <w:r>
              <w:t>jeweils nach Bauabschnitten</w:t>
            </w:r>
          </w:p>
          <w:p w:rsidR="00471FED" w:rsidRDefault="00471FED" w:rsidP="0046504A">
            <w:pPr>
              <w:pStyle w:val="Text"/>
              <w:spacing w:line="360" w:lineRule="auto"/>
              <w:jc w:val="left"/>
            </w:pPr>
          </w:p>
        </w:tc>
      </w:tr>
    </w:tbl>
    <w:p w:rsidR="00C31F57" w:rsidRDefault="00C31F57" w:rsidP="0046504A">
      <w:pPr>
        <w:pStyle w:val="Text"/>
        <w:spacing w:line="360" w:lineRule="auto"/>
        <w:jc w:val="left"/>
        <w:rPr>
          <w:b/>
        </w:rPr>
        <w:sectPr w:rsidR="00C31F57" w:rsidSect="006E6F1D">
          <w:headerReference w:type="default" r:id="rId10"/>
          <w:type w:val="continuous"/>
          <w:pgSz w:w="11906" w:h="16838" w:code="9"/>
          <w:pgMar w:top="1418" w:right="1134" w:bottom="992" w:left="1418" w:header="567" w:footer="624" w:gutter="0"/>
          <w:cols w:space="720"/>
          <w:titlePg/>
        </w:sectPr>
      </w:pPr>
    </w:p>
    <w:tbl>
      <w:tblPr>
        <w:tblW w:w="0" w:type="auto"/>
        <w:tblLook w:val="04A0"/>
      </w:tblPr>
      <w:tblGrid>
        <w:gridCol w:w="1917"/>
        <w:gridCol w:w="7653"/>
      </w:tblGrid>
      <w:tr w:rsidR="003249B3" w:rsidTr="00C31F57">
        <w:tc>
          <w:tcPr>
            <w:tcW w:w="1917" w:type="dxa"/>
          </w:tcPr>
          <w:p w:rsidR="00EA6C55" w:rsidRDefault="00EA6C55" w:rsidP="0046504A">
            <w:pPr>
              <w:pStyle w:val="Text"/>
              <w:spacing w:line="360" w:lineRule="auto"/>
              <w:jc w:val="left"/>
              <w:rPr>
                <w:b/>
              </w:rPr>
            </w:pPr>
          </w:p>
          <w:p w:rsidR="00C31F57" w:rsidRDefault="00C31F57" w:rsidP="0046504A">
            <w:pPr>
              <w:pStyle w:val="Text"/>
              <w:spacing w:line="360" w:lineRule="auto"/>
              <w:jc w:val="left"/>
              <w:rPr>
                <w:b/>
              </w:rPr>
            </w:pPr>
          </w:p>
          <w:p w:rsidR="003249B3" w:rsidRDefault="003249B3" w:rsidP="0046504A">
            <w:pPr>
              <w:pStyle w:val="Text"/>
              <w:spacing w:line="360" w:lineRule="auto"/>
              <w:jc w:val="left"/>
              <w:rPr>
                <w:b/>
              </w:rPr>
            </w:pPr>
            <w:proofErr w:type="spellStart"/>
            <w:r w:rsidRPr="0046504A">
              <w:rPr>
                <w:b/>
              </w:rPr>
              <w:t>Gehölzpflege</w:t>
            </w:r>
            <w:proofErr w:type="spellEnd"/>
          </w:p>
          <w:p w:rsidR="00C31F57" w:rsidRDefault="00C31F57" w:rsidP="0046504A">
            <w:pPr>
              <w:pStyle w:val="Text"/>
              <w:spacing w:line="360" w:lineRule="auto"/>
              <w:jc w:val="left"/>
              <w:rPr>
                <w:b/>
              </w:rPr>
            </w:pPr>
          </w:p>
          <w:p w:rsidR="00EA6C55" w:rsidRPr="00EA6C55" w:rsidRDefault="00EA6C55" w:rsidP="0046504A">
            <w:pPr>
              <w:pStyle w:val="Text"/>
              <w:spacing w:line="360" w:lineRule="auto"/>
              <w:jc w:val="left"/>
              <w:rPr>
                <w:b/>
              </w:rPr>
            </w:pPr>
            <w:r w:rsidRPr="00EA6C55">
              <w:rPr>
                <w:b/>
              </w:rPr>
              <w:t>Februar 2014</w:t>
            </w:r>
          </w:p>
        </w:tc>
        <w:tc>
          <w:tcPr>
            <w:tcW w:w="7653" w:type="dxa"/>
          </w:tcPr>
          <w:p w:rsidR="00EA6C55" w:rsidRDefault="00EA6C55" w:rsidP="0046504A">
            <w:pPr>
              <w:pStyle w:val="Text"/>
              <w:tabs>
                <w:tab w:val="left" w:pos="1134"/>
                <w:tab w:val="left" w:pos="1418"/>
                <w:tab w:val="left" w:pos="1701"/>
              </w:tabs>
              <w:spacing w:line="360" w:lineRule="auto"/>
            </w:pPr>
          </w:p>
          <w:p w:rsidR="00C31F57" w:rsidRDefault="00C31F57" w:rsidP="0046504A">
            <w:pPr>
              <w:pStyle w:val="Text"/>
              <w:tabs>
                <w:tab w:val="left" w:pos="1134"/>
                <w:tab w:val="left" w:pos="1418"/>
                <w:tab w:val="left" w:pos="1701"/>
              </w:tabs>
              <w:spacing w:line="360" w:lineRule="auto"/>
            </w:pPr>
          </w:p>
          <w:p w:rsidR="003249B3" w:rsidRDefault="003249B3" w:rsidP="0046504A">
            <w:pPr>
              <w:pStyle w:val="Text"/>
              <w:tabs>
                <w:tab w:val="left" w:pos="1134"/>
                <w:tab w:val="left" w:pos="1418"/>
                <w:tab w:val="left" w:pos="1701"/>
              </w:tabs>
              <w:spacing w:line="360" w:lineRule="auto"/>
            </w:pPr>
            <w:r>
              <w:t xml:space="preserve">Durchführung von </w:t>
            </w:r>
            <w:proofErr w:type="spellStart"/>
            <w:r>
              <w:t>Baumfällarbeiten</w:t>
            </w:r>
            <w:proofErr w:type="spellEnd"/>
            <w:r>
              <w:t xml:space="preserve"> </w:t>
            </w:r>
            <w:r w:rsidRPr="00475CE3">
              <w:t>| 5</w:t>
            </w:r>
            <w:r>
              <w:t>0</w:t>
            </w:r>
            <w:r w:rsidRPr="00475CE3">
              <w:t>.</w:t>
            </w:r>
            <w:r>
              <w:t>00</w:t>
            </w:r>
            <w:r w:rsidRPr="00475CE3">
              <w:t>0 Euro</w:t>
            </w:r>
            <w:r w:rsidR="00F52E73">
              <w:t>*</w:t>
            </w:r>
          </w:p>
          <w:p w:rsidR="00471FED" w:rsidRDefault="00471FED" w:rsidP="0046504A">
            <w:pPr>
              <w:pStyle w:val="Text"/>
              <w:tabs>
                <w:tab w:val="left" w:pos="1134"/>
                <w:tab w:val="left" w:pos="1418"/>
                <w:tab w:val="left" w:pos="1701"/>
              </w:tabs>
              <w:spacing w:line="360" w:lineRule="auto"/>
            </w:pPr>
          </w:p>
        </w:tc>
      </w:tr>
      <w:tr w:rsidR="003249B3" w:rsidTr="00C31F57">
        <w:tc>
          <w:tcPr>
            <w:tcW w:w="1917" w:type="dxa"/>
          </w:tcPr>
          <w:p w:rsidR="00EA6C55" w:rsidRDefault="00C31F57" w:rsidP="00EA6C55">
            <w:pPr>
              <w:pStyle w:val="Text"/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 xml:space="preserve">und </w:t>
            </w:r>
            <w:r w:rsidR="003249B3" w:rsidRPr="0046504A">
              <w:rPr>
                <w:b/>
              </w:rPr>
              <w:t>August bis</w:t>
            </w:r>
          </w:p>
          <w:p w:rsidR="003249B3" w:rsidRPr="0046504A" w:rsidRDefault="003249B3" w:rsidP="00EA6C55">
            <w:pPr>
              <w:pStyle w:val="Text"/>
              <w:spacing w:line="360" w:lineRule="auto"/>
              <w:jc w:val="left"/>
              <w:rPr>
                <w:b/>
              </w:rPr>
            </w:pPr>
            <w:r w:rsidRPr="0046504A">
              <w:rPr>
                <w:b/>
              </w:rPr>
              <w:t>November 2014</w:t>
            </w:r>
          </w:p>
        </w:tc>
        <w:tc>
          <w:tcPr>
            <w:tcW w:w="7653" w:type="dxa"/>
          </w:tcPr>
          <w:p w:rsidR="002928CF" w:rsidRDefault="003249B3" w:rsidP="0046504A">
            <w:pPr>
              <w:pStyle w:val="Text"/>
              <w:spacing w:line="360" w:lineRule="auto"/>
              <w:jc w:val="left"/>
            </w:pPr>
            <w:r w:rsidRPr="003249B3">
              <w:t xml:space="preserve">Sanierung von drei Durchlässen und einer Brücke zwischen der </w:t>
            </w:r>
            <w:proofErr w:type="spellStart"/>
            <w:r w:rsidRPr="003249B3">
              <w:t>Heerener</w:t>
            </w:r>
            <w:proofErr w:type="spellEnd"/>
          </w:p>
          <w:p w:rsidR="009E252B" w:rsidRDefault="003249B3" w:rsidP="0046504A">
            <w:pPr>
              <w:pStyle w:val="Text"/>
              <w:spacing w:line="360" w:lineRule="auto"/>
              <w:jc w:val="left"/>
            </w:pPr>
            <w:r w:rsidRPr="003249B3">
              <w:t xml:space="preserve">Straße und </w:t>
            </w:r>
            <w:r w:rsidR="00EA6C55">
              <w:t xml:space="preserve">der </w:t>
            </w:r>
            <w:proofErr w:type="spellStart"/>
            <w:r w:rsidRPr="003249B3">
              <w:t>Sinnerstraße</w:t>
            </w:r>
            <w:proofErr w:type="spellEnd"/>
            <w:r w:rsidRPr="003249B3">
              <w:t xml:space="preserve"> | 240.000 Euro</w:t>
            </w:r>
            <w:r w:rsidR="00F52E73">
              <w:t>*</w:t>
            </w:r>
            <w:r w:rsidRPr="003249B3">
              <w:t xml:space="preserve"> </w:t>
            </w:r>
          </w:p>
          <w:p w:rsidR="003249B3" w:rsidRDefault="003249B3" w:rsidP="0046504A">
            <w:pPr>
              <w:pStyle w:val="Text"/>
              <w:spacing w:line="360" w:lineRule="auto"/>
              <w:jc w:val="left"/>
            </w:pPr>
            <w:r w:rsidRPr="003249B3">
              <w:t>Neubau eine</w:t>
            </w:r>
            <w:r w:rsidR="00161800">
              <w:t>s</w:t>
            </w:r>
            <w:r w:rsidRPr="003249B3">
              <w:t xml:space="preserve"> Durchlass</w:t>
            </w:r>
            <w:r w:rsidR="00161800">
              <w:t>es</w:t>
            </w:r>
            <w:r w:rsidR="009E252B">
              <w:t xml:space="preserve"> |</w:t>
            </w:r>
            <w:r w:rsidRPr="003249B3">
              <w:t xml:space="preserve"> 27.000</w:t>
            </w:r>
            <w:r w:rsidR="00471FED">
              <w:t xml:space="preserve"> </w:t>
            </w:r>
            <w:r w:rsidR="009E252B">
              <w:t>Euro</w:t>
            </w:r>
            <w:r w:rsidR="00F52E73">
              <w:t>*</w:t>
            </w:r>
          </w:p>
          <w:p w:rsidR="00471FED" w:rsidRDefault="00471FED" w:rsidP="0046504A">
            <w:pPr>
              <w:pStyle w:val="Text"/>
              <w:spacing w:line="360" w:lineRule="auto"/>
              <w:jc w:val="left"/>
            </w:pPr>
          </w:p>
        </w:tc>
      </w:tr>
      <w:tr w:rsidR="003249B3" w:rsidTr="00C31F57">
        <w:tc>
          <w:tcPr>
            <w:tcW w:w="1917" w:type="dxa"/>
          </w:tcPr>
          <w:p w:rsidR="00EA6C55" w:rsidRDefault="003249B3" w:rsidP="00EA6C55">
            <w:pPr>
              <w:pStyle w:val="Text"/>
              <w:spacing w:line="360" w:lineRule="auto"/>
              <w:jc w:val="left"/>
              <w:rPr>
                <w:b/>
              </w:rPr>
            </w:pPr>
            <w:r w:rsidRPr="0046504A">
              <w:rPr>
                <w:b/>
              </w:rPr>
              <w:t>August bis</w:t>
            </w:r>
          </w:p>
          <w:p w:rsidR="003249B3" w:rsidRPr="0046504A" w:rsidRDefault="003249B3" w:rsidP="00EA6C55">
            <w:pPr>
              <w:pStyle w:val="Text"/>
              <w:spacing w:line="360" w:lineRule="auto"/>
              <w:jc w:val="left"/>
              <w:rPr>
                <w:b/>
              </w:rPr>
            </w:pPr>
            <w:r w:rsidRPr="0046504A">
              <w:rPr>
                <w:b/>
              </w:rPr>
              <w:t>Dezember 2014</w:t>
            </w:r>
          </w:p>
        </w:tc>
        <w:tc>
          <w:tcPr>
            <w:tcW w:w="7653" w:type="dxa"/>
          </w:tcPr>
          <w:p w:rsidR="00C31F57" w:rsidRDefault="003249B3" w:rsidP="0046504A">
            <w:pPr>
              <w:pStyle w:val="Text"/>
              <w:spacing w:line="360" w:lineRule="auto"/>
              <w:jc w:val="left"/>
            </w:pPr>
            <w:r>
              <w:t>Asphaltierung des Radwegs Königsborn-</w:t>
            </w:r>
            <w:proofErr w:type="spellStart"/>
            <w:r>
              <w:t>Welver</w:t>
            </w:r>
            <w:proofErr w:type="spellEnd"/>
            <w:r>
              <w:t xml:space="preserve"> i</w:t>
            </w:r>
            <w:r w:rsidR="00F52E73">
              <w:t>m</w:t>
            </w:r>
            <w:r>
              <w:t xml:space="preserve"> Teilabschnitt </w:t>
            </w:r>
            <w:r w:rsidR="00AC6F17">
              <w:t>I</w:t>
            </w:r>
            <w:r w:rsidR="00C31F57">
              <w:t xml:space="preserve"> (K</w:t>
            </w:r>
            <w:r>
              <w:t>reis</w:t>
            </w:r>
            <w:r w:rsidR="00F52E73">
              <w:t>-T</w:t>
            </w:r>
            <w:r>
              <w:t>ierheim</w:t>
            </w:r>
          </w:p>
          <w:p w:rsidR="003249B3" w:rsidRDefault="00C31F57" w:rsidP="0046504A">
            <w:pPr>
              <w:pStyle w:val="Text"/>
              <w:spacing w:line="360" w:lineRule="auto"/>
              <w:jc w:val="left"/>
            </w:pPr>
            <w:r>
              <w:t>in Unna-</w:t>
            </w:r>
            <w:r w:rsidR="003249B3">
              <w:t xml:space="preserve">Königsborn bis Dorfstraße in Nordlünern </w:t>
            </w:r>
            <w:r w:rsidR="002928CF">
              <w:t>/</w:t>
            </w:r>
            <w:r>
              <w:t xml:space="preserve"> </w:t>
            </w:r>
            <w:proofErr w:type="spellStart"/>
            <w:r w:rsidR="003249B3">
              <w:t>Bönen</w:t>
            </w:r>
            <w:proofErr w:type="spellEnd"/>
            <w:r w:rsidR="00F52E73">
              <w:t>)</w:t>
            </w:r>
            <w:r>
              <w:t xml:space="preserve"> | </w:t>
            </w:r>
            <w:r w:rsidR="0046504A">
              <w:t>600.000 Euro</w:t>
            </w:r>
            <w:r w:rsidR="00F52E73">
              <w:t>*</w:t>
            </w:r>
          </w:p>
          <w:p w:rsidR="00471FED" w:rsidRDefault="00471FED" w:rsidP="0046504A">
            <w:pPr>
              <w:pStyle w:val="Text"/>
              <w:spacing w:line="360" w:lineRule="auto"/>
              <w:jc w:val="left"/>
            </w:pPr>
          </w:p>
        </w:tc>
      </w:tr>
      <w:tr w:rsidR="003249B3" w:rsidTr="00C31F57">
        <w:tc>
          <w:tcPr>
            <w:tcW w:w="1917" w:type="dxa"/>
          </w:tcPr>
          <w:p w:rsidR="003249B3" w:rsidRPr="0046504A" w:rsidRDefault="003249B3" w:rsidP="0046504A">
            <w:pPr>
              <w:pStyle w:val="Text"/>
              <w:spacing w:line="360" w:lineRule="auto"/>
              <w:jc w:val="left"/>
              <w:rPr>
                <w:b/>
              </w:rPr>
            </w:pPr>
            <w:r w:rsidRPr="0046504A">
              <w:rPr>
                <w:b/>
              </w:rPr>
              <w:t xml:space="preserve">Februar </w:t>
            </w:r>
            <w:r w:rsidR="0046504A" w:rsidRPr="0046504A">
              <w:rPr>
                <w:b/>
              </w:rPr>
              <w:t>bis</w:t>
            </w:r>
          </w:p>
          <w:p w:rsidR="0046504A" w:rsidRPr="0046504A" w:rsidRDefault="0046504A" w:rsidP="0046504A">
            <w:pPr>
              <w:pStyle w:val="Text"/>
              <w:spacing w:line="360" w:lineRule="auto"/>
              <w:jc w:val="left"/>
              <w:rPr>
                <w:b/>
              </w:rPr>
            </w:pPr>
            <w:r w:rsidRPr="0046504A">
              <w:rPr>
                <w:b/>
              </w:rPr>
              <w:t>Mai 2015</w:t>
            </w:r>
          </w:p>
        </w:tc>
        <w:tc>
          <w:tcPr>
            <w:tcW w:w="7653" w:type="dxa"/>
          </w:tcPr>
          <w:p w:rsidR="003249B3" w:rsidRDefault="003249B3" w:rsidP="0046504A">
            <w:pPr>
              <w:pStyle w:val="Text"/>
              <w:spacing w:line="360" w:lineRule="auto"/>
              <w:jc w:val="left"/>
            </w:pPr>
            <w:r>
              <w:t>Asphaltierung des Radwegs i</w:t>
            </w:r>
            <w:r w:rsidR="00F52E73">
              <w:t>m</w:t>
            </w:r>
            <w:r>
              <w:t xml:space="preserve"> Teilabschnitt </w:t>
            </w:r>
            <w:r w:rsidR="00AC6F17">
              <w:t>II (</w:t>
            </w:r>
            <w:r>
              <w:t>Dorfstraße in</w:t>
            </w:r>
            <w:r w:rsidR="002928CF">
              <w:t xml:space="preserve"> </w:t>
            </w:r>
            <w:r>
              <w:t xml:space="preserve">Nordlünern </w:t>
            </w:r>
            <w:r w:rsidR="002928CF">
              <w:t>/</w:t>
            </w:r>
            <w:r>
              <w:t xml:space="preserve"> </w:t>
            </w:r>
            <w:proofErr w:type="spellStart"/>
            <w:r>
              <w:t>Bönen</w:t>
            </w:r>
            <w:proofErr w:type="spellEnd"/>
            <w:r>
              <w:t xml:space="preserve"> bis </w:t>
            </w:r>
            <w:r w:rsidR="002928CF">
              <w:t>zur</w:t>
            </w:r>
            <w:r>
              <w:t xml:space="preserve"> Kreisgrenze mit der Stadt Hamm</w:t>
            </w:r>
            <w:r w:rsidR="00F52E73">
              <w:t>)</w:t>
            </w:r>
            <w:r w:rsidR="0046504A">
              <w:t xml:space="preserve"> </w:t>
            </w:r>
            <w:r w:rsidR="00EA6C55">
              <w:t xml:space="preserve">| </w:t>
            </w:r>
            <w:r w:rsidR="0046504A">
              <w:t>600.000 Eur</w:t>
            </w:r>
            <w:r w:rsidR="00EA6C55">
              <w:t>o</w:t>
            </w:r>
            <w:r w:rsidR="00F52E73">
              <w:t>*</w:t>
            </w:r>
          </w:p>
          <w:p w:rsidR="003249B3" w:rsidRDefault="003249B3" w:rsidP="0046504A">
            <w:pPr>
              <w:pStyle w:val="Text"/>
              <w:spacing w:line="360" w:lineRule="auto"/>
              <w:jc w:val="left"/>
            </w:pPr>
            <w:r>
              <w:t xml:space="preserve">Neubau eines </w:t>
            </w:r>
            <w:r w:rsidR="002928CF">
              <w:t xml:space="preserve">rund 30 </w:t>
            </w:r>
            <w:r w:rsidR="00F52E73">
              <w:t xml:space="preserve">Meter </w:t>
            </w:r>
            <w:r w:rsidR="002928CF">
              <w:t xml:space="preserve">langen </w:t>
            </w:r>
            <w:r>
              <w:t xml:space="preserve">Beton-Durchlasses durch </w:t>
            </w:r>
            <w:r w:rsidR="00EA6C55">
              <w:t xml:space="preserve">ein </w:t>
            </w:r>
            <w:r>
              <w:t xml:space="preserve">namenloses Gewässer </w:t>
            </w:r>
            <w:r w:rsidR="00F01FD2">
              <w:t>|</w:t>
            </w:r>
            <w:r w:rsidR="00EA6C55">
              <w:t xml:space="preserve"> </w:t>
            </w:r>
            <w:r w:rsidR="00F01FD2">
              <w:t>40.000 Euro</w:t>
            </w:r>
            <w:r w:rsidR="00F52E73">
              <w:t>*</w:t>
            </w:r>
          </w:p>
          <w:p w:rsidR="00471FED" w:rsidRPr="00F52E73" w:rsidRDefault="00F52E73" w:rsidP="00F52E73">
            <w:pPr>
              <w:pStyle w:val="Text"/>
              <w:spacing w:line="360" w:lineRule="auto"/>
              <w:jc w:val="left"/>
              <w:rPr>
                <w:i/>
                <w:sz w:val="16"/>
                <w:szCs w:val="16"/>
              </w:rPr>
            </w:pPr>
            <w:r w:rsidRPr="00F52E73">
              <w:rPr>
                <w:i/>
                <w:sz w:val="16"/>
                <w:szCs w:val="16"/>
              </w:rPr>
              <w:t>*Alle Euro-Angaben gerundet</w:t>
            </w:r>
          </w:p>
        </w:tc>
      </w:tr>
      <w:tr w:rsidR="003249B3" w:rsidTr="00C31F57">
        <w:tc>
          <w:tcPr>
            <w:tcW w:w="1917" w:type="dxa"/>
          </w:tcPr>
          <w:p w:rsidR="00F52E73" w:rsidRDefault="00F52E73" w:rsidP="0046504A">
            <w:pPr>
              <w:pStyle w:val="Text"/>
              <w:spacing w:line="360" w:lineRule="auto"/>
              <w:jc w:val="left"/>
              <w:rPr>
                <w:b/>
                <w:u w:val="single"/>
              </w:rPr>
            </w:pPr>
          </w:p>
          <w:p w:rsidR="003249B3" w:rsidRPr="00C31F57" w:rsidRDefault="00C31F57" w:rsidP="0046504A">
            <w:pPr>
              <w:pStyle w:val="Text"/>
              <w:spacing w:line="360" w:lineRule="auto"/>
              <w:jc w:val="left"/>
              <w:rPr>
                <w:b/>
                <w:u w:val="single"/>
              </w:rPr>
            </w:pPr>
            <w:r w:rsidRPr="00C31F57">
              <w:rPr>
                <w:b/>
                <w:u w:val="single"/>
              </w:rPr>
              <w:t xml:space="preserve">Mai 2015 </w:t>
            </w:r>
          </w:p>
          <w:p w:rsidR="00EA6C55" w:rsidRDefault="00EA6C55" w:rsidP="0046504A">
            <w:pPr>
              <w:pStyle w:val="Text"/>
              <w:spacing w:line="360" w:lineRule="auto"/>
              <w:jc w:val="left"/>
              <w:rPr>
                <w:b/>
              </w:rPr>
            </w:pPr>
          </w:p>
          <w:p w:rsidR="00EA6C55" w:rsidRPr="0046504A" w:rsidRDefault="00EA6C55" w:rsidP="00EA6C55">
            <w:pPr>
              <w:pStyle w:val="Text"/>
              <w:spacing w:line="360" w:lineRule="auto"/>
              <w:jc w:val="left"/>
              <w:rPr>
                <w:b/>
              </w:rPr>
            </w:pPr>
            <w:r>
              <w:rPr>
                <w:b/>
              </w:rPr>
              <w:t>Offizielle Eröffnung</w:t>
            </w:r>
          </w:p>
        </w:tc>
        <w:tc>
          <w:tcPr>
            <w:tcW w:w="7653" w:type="dxa"/>
          </w:tcPr>
          <w:p w:rsidR="00F52E73" w:rsidRDefault="00F52E73" w:rsidP="0046504A">
            <w:pPr>
              <w:pStyle w:val="Text"/>
              <w:spacing w:line="360" w:lineRule="auto"/>
              <w:jc w:val="left"/>
              <w:rPr>
                <w:b/>
                <w:u w:val="single"/>
              </w:rPr>
            </w:pPr>
          </w:p>
          <w:p w:rsidR="0046504A" w:rsidRPr="00C31F57" w:rsidRDefault="00C31F57" w:rsidP="0046504A">
            <w:pPr>
              <w:pStyle w:val="Text"/>
              <w:spacing w:line="360" w:lineRule="auto"/>
              <w:jc w:val="left"/>
              <w:rPr>
                <w:u w:val="single"/>
              </w:rPr>
            </w:pPr>
            <w:r w:rsidRPr="00C31F57">
              <w:rPr>
                <w:b/>
                <w:u w:val="single"/>
              </w:rPr>
              <w:t>Fertigstellung</w:t>
            </w:r>
          </w:p>
          <w:p w:rsidR="00EA6C55" w:rsidRDefault="00EA6C55" w:rsidP="0046504A">
            <w:pPr>
              <w:pStyle w:val="Text"/>
              <w:spacing w:line="360" w:lineRule="auto"/>
              <w:jc w:val="left"/>
            </w:pPr>
          </w:p>
          <w:p w:rsidR="00F52E73" w:rsidRDefault="00F52E73" w:rsidP="0046504A">
            <w:pPr>
              <w:pStyle w:val="Text"/>
              <w:spacing w:line="360" w:lineRule="auto"/>
              <w:jc w:val="left"/>
            </w:pPr>
          </w:p>
          <w:p w:rsidR="003249B3" w:rsidRDefault="0046504A" w:rsidP="0046504A">
            <w:pPr>
              <w:pStyle w:val="Text"/>
              <w:spacing w:line="360" w:lineRule="auto"/>
              <w:jc w:val="left"/>
            </w:pPr>
            <w:r>
              <w:t>11.</w:t>
            </w:r>
            <w:r w:rsidR="00EA6C55">
              <w:t xml:space="preserve"> August </w:t>
            </w:r>
            <w:r>
              <w:t>2015</w:t>
            </w:r>
          </w:p>
          <w:p w:rsidR="0001353C" w:rsidRDefault="0001353C" w:rsidP="0046504A">
            <w:pPr>
              <w:pStyle w:val="Text"/>
              <w:spacing w:line="360" w:lineRule="auto"/>
              <w:jc w:val="left"/>
            </w:pPr>
          </w:p>
        </w:tc>
      </w:tr>
      <w:tr w:rsidR="003249B3" w:rsidTr="00C31F57">
        <w:tc>
          <w:tcPr>
            <w:tcW w:w="1917" w:type="dxa"/>
          </w:tcPr>
          <w:p w:rsidR="0001353C" w:rsidRPr="0046504A" w:rsidRDefault="00136676" w:rsidP="0046504A">
            <w:pPr>
              <w:pStyle w:val="Text"/>
              <w:spacing w:line="360" w:lineRule="auto"/>
              <w:jc w:val="left"/>
              <w:rPr>
                <w:b/>
              </w:rPr>
            </w:pPr>
            <w:r w:rsidRPr="0046504A">
              <w:rPr>
                <w:b/>
              </w:rPr>
              <w:t>Gesamtkosten</w:t>
            </w:r>
            <w:r w:rsidRPr="0046504A">
              <w:rPr>
                <w:b/>
              </w:rPr>
              <w:br/>
            </w:r>
          </w:p>
          <w:p w:rsidR="003249B3" w:rsidRPr="0046504A" w:rsidRDefault="00136676" w:rsidP="0046504A">
            <w:pPr>
              <w:pStyle w:val="Text"/>
              <w:spacing w:line="360" w:lineRule="auto"/>
              <w:jc w:val="left"/>
              <w:rPr>
                <w:b/>
              </w:rPr>
            </w:pPr>
            <w:r w:rsidRPr="0046504A">
              <w:rPr>
                <w:b/>
              </w:rPr>
              <w:t>Zuschuss</w:t>
            </w:r>
          </w:p>
        </w:tc>
        <w:tc>
          <w:tcPr>
            <w:tcW w:w="7653" w:type="dxa"/>
          </w:tcPr>
          <w:p w:rsidR="00136676" w:rsidRDefault="00136676" w:rsidP="0046504A">
            <w:pPr>
              <w:pStyle w:val="Text"/>
              <w:spacing w:line="360" w:lineRule="auto"/>
              <w:jc w:val="left"/>
            </w:pPr>
            <w:r>
              <w:t>rund 2,7 Millionen Euro (inklusive Brücken- und Rampensanierungen)</w:t>
            </w:r>
          </w:p>
          <w:p w:rsidR="0001353C" w:rsidRDefault="0001353C" w:rsidP="0046504A">
            <w:pPr>
              <w:pStyle w:val="Text"/>
              <w:spacing w:line="360" w:lineRule="auto"/>
              <w:jc w:val="left"/>
            </w:pPr>
          </w:p>
          <w:p w:rsidR="003249B3" w:rsidRDefault="00136676" w:rsidP="0046504A">
            <w:pPr>
              <w:pStyle w:val="Text"/>
              <w:spacing w:line="360" w:lineRule="auto"/>
              <w:jc w:val="left"/>
            </w:pPr>
            <w:r>
              <w:t>75 Prozent aus dem Alleenradwegeprogramm des Landes NRW</w:t>
            </w:r>
            <w:r w:rsidR="00F52E73">
              <w:t xml:space="preserve"> über die Bezirksregierung Arnsberg</w:t>
            </w:r>
          </w:p>
        </w:tc>
      </w:tr>
    </w:tbl>
    <w:p w:rsidR="003249B3" w:rsidRDefault="003249B3" w:rsidP="00136676">
      <w:pPr>
        <w:pStyle w:val="Text"/>
        <w:spacing w:line="360" w:lineRule="auto"/>
        <w:jc w:val="left"/>
      </w:pPr>
    </w:p>
    <w:sectPr w:rsidR="003249B3" w:rsidSect="00C31F57">
      <w:pgSz w:w="11906" w:h="16838" w:code="9"/>
      <w:pgMar w:top="1418" w:right="1134" w:bottom="992" w:left="1418" w:header="567" w:footer="62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0672" w:rsidRDefault="006F0672">
      <w:pPr>
        <w:spacing w:line="240" w:lineRule="auto"/>
      </w:pPr>
      <w:r>
        <w:separator/>
      </w:r>
    </w:p>
  </w:endnote>
  <w:endnote w:type="continuationSeparator" w:id="0">
    <w:p w:rsidR="006F0672" w:rsidRDefault="006F0672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0672" w:rsidRDefault="006F0672">
    <w:pPr>
      <w:pStyle w:val="Fuzeile"/>
      <w:jc w:val="center"/>
    </w:pPr>
    <w:r>
      <w:rPr>
        <w:snapToGrid w:val="0"/>
      </w:rPr>
      <w:fldChar w:fldCharType="begin"/>
    </w:r>
    <w:r>
      <w:rPr>
        <w:snapToGrid w:val="0"/>
      </w:rPr>
      <w:instrText xml:space="preserve"> FILENAME </w:instrText>
    </w:r>
    <w:r>
      <w:rPr>
        <w:snapToGrid w:val="0"/>
      </w:rPr>
      <w:fldChar w:fldCharType="separate"/>
    </w:r>
    <w:r>
      <w:rPr>
        <w:noProof/>
        <w:snapToGrid w:val="0"/>
      </w:rPr>
      <w:t>Hintergrund Alleenradweg Königsborn - Welver 16 07 2015.docx</w:t>
    </w:r>
    <w:r>
      <w:rPr>
        <w:snapToGrid w:val="0"/>
      </w:rPr>
      <w:fldChar w:fldCharType="end"/>
    </w:r>
    <w:r>
      <w:rPr>
        <w:snapToGrid w:val="0"/>
      </w:rPr>
      <w:sym w:font="Webdings" w:char="F07C"/>
    </w:r>
    <w:r>
      <w:rPr>
        <w:snapToGrid w:val="0"/>
      </w:rPr>
      <w:t xml:space="preserve">Seite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</w:rPr>
      <w:t>2</w:t>
    </w:r>
    <w:r>
      <w:rPr>
        <w:snapToGrid w:val="0"/>
      </w:rPr>
      <w:fldChar w:fldCharType="end"/>
    </w:r>
    <w:r>
      <w:rPr>
        <w:snapToGrid w:val="0"/>
      </w:rPr>
      <w:t xml:space="preserve"> von </w:t>
    </w:r>
    <w:r>
      <w:rPr>
        <w:snapToGrid w:val="0"/>
      </w:rPr>
      <w:fldChar w:fldCharType="begin"/>
    </w:r>
    <w:r>
      <w:rPr>
        <w:snapToGrid w:val="0"/>
      </w:rPr>
      <w:instrText xml:space="preserve"> NUMPAGES </w:instrText>
    </w:r>
    <w:r>
      <w:rPr>
        <w:snapToGrid w:val="0"/>
      </w:rPr>
      <w:fldChar w:fldCharType="separate"/>
    </w:r>
    <w:r>
      <w:rPr>
        <w:noProof/>
        <w:snapToGrid w:val="0"/>
      </w:rPr>
      <w:t>2</w:t>
    </w:r>
    <w:r>
      <w:rPr>
        <w:snapToGrid w:val="0"/>
      </w:rPr>
      <w:fldChar w:fldCharType="end"/>
    </w:r>
    <w:r>
      <w:t xml:space="preserve"> 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0672" w:rsidRDefault="006F0672">
    <w:pPr>
      <w:pStyle w:val="Fuzeile"/>
      <w:jc w:val="center"/>
    </w:pPr>
    <w:r w:rsidRPr="00C95ADE">
      <w:rPr>
        <w:noProof/>
        <w:sz w:val="20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left:0;text-align:left;margin-left:28.35pt;margin-top:419.6pt;width:11.35pt;height:11.35pt;z-index:251657216;mso-position-horizontal-relative:page;mso-position-vertical-relative:page" stroked="f">
          <v:textbox style="mso-next-textbox:#_x0000_s2051" inset="0,0,0,0">
            <w:txbxContent>
              <w:p w:rsidR="006F0672" w:rsidRDefault="006F0672">
                <w:pPr>
                  <w:spacing w:line="240" w:lineRule="auto"/>
                  <w:rPr>
                    <w:szCs w:val="16"/>
                  </w:rPr>
                </w:pPr>
                <w:r>
                  <w:rPr>
                    <w:szCs w:val="16"/>
                  </w:rPr>
                  <w:t>o</w:t>
                </w:r>
              </w:p>
            </w:txbxContent>
          </v:textbox>
          <w10:wrap anchorx="page" anchory="page"/>
          <w10:anchorlock/>
        </v:shape>
      </w:pict>
    </w:r>
    <w:r>
      <w:rPr>
        <w:snapToGrid w:val="0"/>
      </w:rPr>
      <w:fldChar w:fldCharType="begin"/>
    </w:r>
    <w:r>
      <w:rPr>
        <w:snapToGrid w:val="0"/>
      </w:rPr>
      <w:instrText xml:space="preserve"> FILENAME </w:instrText>
    </w:r>
    <w:r>
      <w:rPr>
        <w:snapToGrid w:val="0"/>
      </w:rPr>
      <w:fldChar w:fldCharType="separate"/>
    </w:r>
    <w:r>
      <w:rPr>
        <w:noProof/>
        <w:snapToGrid w:val="0"/>
      </w:rPr>
      <w:t>Hintergrund Alleenradweg Königsborn - Welver 16 07 2015.docx</w:t>
    </w:r>
    <w:r>
      <w:rPr>
        <w:snapToGrid w:val="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0672" w:rsidRDefault="006F0672">
      <w:pPr>
        <w:spacing w:line="240" w:lineRule="auto"/>
      </w:pPr>
      <w:r>
        <w:separator/>
      </w:r>
    </w:p>
  </w:footnote>
  <w:footnote w:type="continuationSeparator" w:id="0">
    <w:p w:rsidR="006F0672" w:rsidRDefault="006F0672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0672" w:rsidRDefault="006F0672">
    <w:pPr>
      <w:pStyle w:val="Kopfzeile"/>
    </w:pPr>
    <w:r>
      <w:rPr>
        <w:noProof/>
        <w:sz w:val="20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5112385</wp:posOffset>
          </wp:positionH>
          <wp:positionV relativeFrom="paragraph">
            <wp:posOffset>0</wp:posOffset>
          </wp:positionV>
          <wp:extent cx="864235" cy="743585"/>
          <wp:effectExtent l="19050" t="0" r="0" b="0"/>
          <wp:wrapNone/>
          <wp:docPr id="5" name="Bild 7" descr="kreis-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7" descr="kreis-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4235" cy="74358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0672" w:rsidRDefault="006F0672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353FD"/>
    <w:multiLevelType w:val="hybridMultilevel"/>
    <w:tmpl w:val="505421A0"/>
    <w:lvl w:ilvl="0" w:tplc="AF665846">
      <w:start w:val="1"/>
      <w:numFmt w:val="decimal"/>
      <w:pStyle w:val="Aufzhlung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b w:val="0"/>
        <w:i w:val="0"/>
        <w:color w:val="auto"/>
        <w:sz w:val="20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18B5B5E"/>
    <w:multiLevelType w:val="hybridMultilevel"/>
    <w:tmpl w:val="F03E2CD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476758"/>
    <w:multiLevelType w:val="hybridMultilevel"/>
    <w:tmpl w:val="F0DCEC6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9805C4"/>
    <w:multiLevelType w:val="hybridMultilevel"/>
    <w:tmpl w:val="C5B064A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842489F"/>
    <w:multiLevelType w:val="singleLevel"/>
    <w:tmpl w:val="69EE4E2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attachedTemplate r:id="rId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136676"/>
    <w:rsid w:val="0001353C"/>
    <w:rsid w:val="00026808"/>
    <w:rsid w:val="00070D77"/>
    <w:rsid w:val="00136676"/>
    <w:rsid w:val="00161800"/>
    <w:rsid w:val="0018121A"/>
    <w:rsid w:val="001C4D4D"/>
    <w:rsid w:val="00214C84"/>
    <w:rsid w:val="00234BD8"/>
    <w:rsid w:val="002928CF"/>
    <w:rsid w:val="002A5969"/>
    <w:rsid w:val="003249B3"/>
    <w:rsid w:val="00457722"/>
    <w:rsid w:val="0046504A"/>
    <w:rsid w:val="00471FED"/>
    <w:rsid w:val="005036F1"/>
    <w:rsid w:val="00574568"/>
    <w:rsid w:val="006E6F1D"/>
    <w:rsid w:val="006F0672"/>
    <w:rsid w:val="00770E63"/>
    <w:rsid w:val="007753D0"/>
    <w:rsid w:val="00780A71"/>
    <w:rsid w:val="00822CC7"/>
    <w:rsid w:val="009E252B"/>
    <w:rsid w:val="00AC6F17"/>
    <w:rsid w:val="00BE2E38"/>
    <w:rsid w:val="00C31F57"/>
    <w:rsid w:val="00C77CCC"/>
    <w:rsid w:val="00C95ADE"/>
    <w:rsid w:val="00D169FE"/>
    <w:rsid w:val="00D550C4"/>
    <w:rsid w:val="00D72EDD"/>
    <w:rsid w:val="00DC2B36"/>
    <w:rsid w:val="00E43EB8"/>
    <w:rsid w:val="00EA6C55"/>
    <w:rsid w:val="00F01FD2"/>
    <w:rsid w:val="00F14EAC"/>
    <w:rsid w:val="00F52E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next w:val="Text"/>
    <w:qFormat/>
    <w:rsid w:val="006E6F1D"/>
    <w:pPr>
      <w:spacing w:line="300" w:lineRule="atLeast"/>
      <w:jc w:val="both"/>
    </w:pPr>
    <w:rPr>
      <w:rFonts w:ascii="Arial" w:hAnsi="Arial"/>
    </w:rPr>
  </w:style>
  <w:style w:type="paragraph" w:styleId="berschrift1">
    <w:name w:val="heading 1"/>
    <w:basedOn w:val="Standard"/>
    <w:next w:val="Text"/>
    <w:qFormat/>
    <w:rsid w:val="006E6F1D"/>
    <w:pPr>
      <w:keepNext/>
      <w:spacing w:before="240" w:after="60"/>
      <w:outlineLvl w:val="0"/>
    </w:pPr>
    <w:rPr>
      <w:b/>
      <w:kern w:val="28"/>
    </w:rPr>
  </w:style>
  <w:style w:type="paragraph" w:styleId="berschrift2">
    <w:name w:val="heading 2"/>
    <w:basedOn w:val="Standard"/>
    <w:next w:val="Text"/>
    <w:qFormat/>
    <w:rsid w:val="006E6F1D"/>
    <w:pPr>
      <w:keepNext/>
      <w:spacing w:before="240" w:after="60"/>
      <w:outlineLvl w:val="1"/>
    </w:pPr>
    <w:rPr>
      <w:b/>
    </w:rPr>
  </w:style>
  <w:style w:type="paragraph" w:styleId="berschrift3">
    <w:name w:val="heading 3"/>
    <w:basedOn w:val="Standard"/>
    <w:next w:val="Text"/>
    <w:qFormat/>
    <w:rsid w:val="006E6F1D"/>
    <w:pPr>
      <w:keepNext/>
      <w:spacing w:before="240" w:after="60"/>
      <w:outlineLvl w:val="2"/>
    </w:pPr>
    <w:rPr>
      <w:b/>
    </w:rPr>
  </w:style>
  <w:style w:type="paragraph" w:styleId="berschrift4">
    <w:name w:val="heading 4"/>
    <w:basedOn w:val="Standard"/>
    <w:next w:val="Text"/>
    <w:qFormat/>
    <w:rsid w:val="006E6F1D"/>
    <w:pPr>
      <w:keepNext/>
      <w:spacing w:before="240" w:after="60"/>
      <w:outlineLvl w:val="3"/>
    </w:pPr>
    <w:rPr>
      <w:b/>
      <w:sz w:val="24"/>
    </w:rPr>
  </w:style>
  <w:style w:type="paragraph" w:styleId="berschrift5">
    <w:name w:val="heading 5"/>
    <w:basedOn w:val="Standard"/>
    <w:next w:val="Text"/>
    <w:qFormat/>
    <w:rsid w:val="006E6F1D"/>
    <w:pPr>
      <w:spacing w:before="240" w:after="60"/>
      <w:outlineLvl w:val="4"/>
    </w:pPr>
    <w:rPr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semiHidden/>
    <w:rsid w:val="006E6F1D"/>
    <w:pPr>
      <w:tabs>
        <w:tab w:val="right" w:pos="9072"/>
      </w:tabs>
      <w:spacing w:line="300" w:lineRule="exact"/>
      <w:jc w:val="right"/>
    </w:pPr>
    <w:rPr>
      <w:rFonts w:ascii="Arial Narrow" w:hAnsi="Arial Narrow"/>
      <w:sz w:val="16"/>
    </w:rPr>
  </w:style>
  <w:style w:type="paragraph" w:styleId="Kopfzeile">
    <w:name w:val="header"/>
    <w:basedOn w:val="Standard"/>
    <w:semiHidden/>
    <w:rsid w:val="006E6F1D"/>
    <w:pPr>
      <w:tabs>
        <w:tab w:val="center" w:pos="4536"/>
        <w:tab w:val="right" w:pos="9072"/>
      </w:tabs>
      <w:spacing w:line="300" w:lineRule="exact"/>
    </w:pPr>
    <w:rPr>
      <w:rFonts w:ascii="Arial Narrow" w:hAnsi="Arial Narrow"/>
      <w:sz w:val="16"/>
    </w:rPr>
  </w:style>
  <w:style w:type="paragraph" w:customStyle="1" w:styleId="Text">
    <w:name w:val="Text"/>
    <w:basedOn w:val="NurText"/>
    <w:rsid w:val="006E6F1D"/>
  </w:style>
  <w:style w:type="paragraph" w:styleId="NurText">
    <w:name w:val="Plain Text"/>
    <w:basedOn w:val="Standard"/>
    <w:semiHidden/>
    <w:rsid w:val="006E6F1D"/>
  </w:style>
  <w:style w:type="paragraph" w:customStyle="1" w:styleId="Aufzhlung">
    <w:name w:val="Aufzählung"/>
    <w:aliases w:val="Nummerierung"/>
    <w:basedOn w:val="Standard"/>
    <w:rsid w:val="006E6F1D"/>
    <w:pPr>
      <w:numPr>
        <w:numId w:val="2"/>
      </w:numPr>
      <w:jc w:val="left"/>
    </w:pPr>
  </w:style>
  <w:style w:type="table" w:styleId="Tabellengitternetz">
    <w:name w:val="Table Grid"/>
    <w:basedOn w:val="NormaleTabelle"/>
    <w:uiPriority w:val="59"/>
    <w:rsid w:val="003249B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styles\GENERELL\Leere%20Seite%20m.%20Logo.dot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Leere Seite m. Logo.dot</Template>
  <TotalTime>0</TotalTime>
  <Pages>2</Pages>
  <Words>362</Words>
  <Characters>2282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Kreis Unna</Company>
  <LinksUpToDate>false</LinksUpToDate>
  <CharactersWithSpaces>2639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Birgit Kalle</dc:creator>
  <cp:lastModifiedBy>Constanze Rauert</cp:lastModifiedBy>
  <cp:revision>11</cp:revision>
  <cp:lastPrinted>2015-08-04T16:15:00Z</cp:lastPrinted>
  <dcterms:created xsi:type="dcterms:W3CDTF">2015-07-16T13:19:00Z</dcterms:created>
  <dcterms:modified xsi:type="dcterms:W3CDTF">2015-08-04T16:20:00Z</dcterms:modified>
</cp:coreProperties>
</file>