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452" w:rsidRDefault="00D804D7">
      <w:pPr>
        <w:pStyle w:val="Text"/>
        <w:sectPr w:rsidR="002B0452"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  <w:r>
        <w:t xml:space="preserve"> </w:t>
      </w:r>
    </w:p>
    <w:p w:rsidR="00150F5A" w:rsidRPr="007E422B" w:rsidRDefault="00E746FD" w:rsidP="00150F5A">
      <w:pPr>
        <w:pStyle w:val="Text"/>
        <w:rPr>
          <w:b/>
          <w:lang w:val="it-IT"/>
        </w:rPr>
      </w:pPr>
      <w:bookmarkStart w:id="0" w:name="Text1"/>
      <w:bookmarkEnd w:id="0"/>
      <w:r w:rsidRPr="007E422B">
        <w:rPr>
          <w:b/>
        </w:rPr>
        <w:lastRenderedPageBreak/>
        <w:t xml:space="preserve">Bau der Kreisstraße </w:t>
      </w:r>
      <w:r w:rsidR="00150F5A" w:rsidRPr="007E422B">
        <w:rPr>
          <w:b/>
        </w:rPr>
        <w:t xml:space="preserve">K 44 </w:t>
      </w:r>
      <w:r w:rsidRPr="007E422B">
        <w:rPr>
          <w:b/>
        </w:rPr>
        <w:t xml:space="preserve">in Selm | </w:t>
      </w:r>
      <w:r w:rsidR="00B56263" w:rsidRPr="00B56263">
        <w:rPr>
          <w:b/>
          <w:u w:val="single"/>
        </w:rPr>
        <w:t>Stand 0</w:t>
      </w:r>
      <w:r w:rsidR="00375895">
        <w:rPr>
          <w:b/>
          <w:u w:val="single"/>
        </w:rPr>
        <w:t>9</w:t>
      </w:r>
      <w:r w:rsidR="00B56263" w:rsidRPr="00B56263">
        <w:rPr>
          <w:b/>
          <w:u w:val="single"/>
        </w:rPr>
        <w:t>-2015</w:t>
      </w:r>
    </w:p>
    <w:p w:rsidR="00150F5A" w:rsidRPr="00CF13CC" w:rsidRDefault="00150F5A" w:rsidP="00150F5A">
      <w:pPr>
        <w:pStyle w:val="Text"/>
        <w:rPr>
          <w:lang w:val="it-IT"/>
        </w:rPr>
      </w:pPr>
    </w:p>
    <w:p w:rsidR="00150F5A" w:rsidRDefault="00150F5A" w:rsidP="00150F5A">
      <w:pPr>
        <w:pStyle w:val="Text"/>
        <w:rPr>
          <w:lang w:val="it-IT"/>
        </w:rPr>
      </w:pPr>
    </w:p>
    <w:p w:rsidR="003A5803" w:rsidRDefault="00E746FD" w:rsidP="003A5803">
      <w:pPr>
        <w:pStyle w:val="Text"/>
        <w:ind w:left="2124" w:hanging="2124"/>
      </w:pPr>
      <w:r w:rsidRPr="00264968">
        <w:rPr>
          <w:b/>
        </w:rPr>
        <w:t>Art der Maßnahme</w:t>
      </w:r>
      <w:r>
        <w:tab/>
        <w:t>Bau der K 44 z</w:t>
      </w:r>
      <w:r w:rsidR="00150F5A" w:rsidRPr="007A4153">
        <w:t>wischen B 236 (Kreisstraße) und L 507</w:t>
      </w:r>
      <w:r w:rsidR="00150F5A">
        <w:t xml:space="preserve"> (W</w:t>
      </w:r>
      <w:r w:rsidR="00150F5A" w:rsidRPr="007A4153">
        <w:t>erner Straße)</w:t>
      </w:r>
      <w:r w:rsidR="007E422B">
        <w:t xml:space="preserve"> in Selm als </w:t>
      </w:r>
      <w:r w:rsidR="00084492">
        <w:t>E</w:t>
      </w:r>
      <w:r w:rsidR="003A5803">
        <w:t xml:space="preserve">ntlastung </w:t>
      </w:r>
      <w:r w:rsidR="00084492">
        <w:t xml:space="preserve">für die Straße </w:t>
      </w:r>
      <w:proofErr w:type="spellStart"/>
      <w:r w:rsidR="00084492">
        <w:t>Buddenberg</w:t>
      </w:r>
      <w:proofErr w:type="spellEnd"/>
    </w:p>
    <w:p w:rsidR="00264968" w:rsidRPr="00264968" w:rsidRDefault="00264968" w:rsidP="003A5803">
      <w:pPr>
        <w:pStyle w:val="Text"/>
        <w:ind w:left="2124" w:hanging="2124"/>
      </w:pPr>
    </w:p>
    <w:p w:rsidR="007E422B" w:rsidRDefault="003A5803" w:rsidP="003A5803">
      <w:pPr>
        <w:pStyle w:val="Text"/>
        <w:ind w:left="2124" w:hanging="2124"/>
      </w:pPr>
      <w:r w:rsidRPr="003A5803">
        <w:rPr>
          <w:b/>
        </w:rPr>
        <w:t>Länge</w:t>
      </w:r>
      <w:r w:rsidR="007E422B">
        <w:tab/>
        <w:t>rund 2.000</w:t>
      </w:r>
      <w:r>
        <w:t xml:space="preserve"> </w:t>
      </w:r>
      <w:r w:rsidR="007E422B">
        <w:t>m</w:t>
      </w:r>
    </w:p>
    <w:p w:rsidR="00BB75E4" w:rsidRDefault="00084492" w:rsidP="00264968">
      <w:pPr>
        <w:pStyle w:val="Text"/>
        <w:ind w:left="2124" w:hanging="2124"/>
      </w:pPr>
      <w:r w:rsidRPr="003A5803">
        <w:rPr>
          <w:b/>
        </w:rPr>
        <w:t>Breite</w:t>
      </w:r>
      <w:r w:rsidRPr="003A5803">
        <w:t xml:space="preserve"> </w:t>
      </w:r>
      <w:r w:rsidRPr="003A5803">
        <w:tab/>
        <w:t>im Bereich der Lärmschutzwände (ohne Dammböschung) 15</w:t>
      </w:r>
      <w:r w:rsidR="00264968">
        <w:t xml:space="preserve"> </w:t>
      </w:r>
      <w:r w:rsidRPr="003A5803">
        <w:t>m</w:t>
      </w:r>
    </w:p>
    <w:p w:rsidR="00084492" w:rsidRDefault="00264968" w:rsidP="00BB75E4">
      <w:pPr>
        <w:pStyle w:val="Text"/>
        <w:ind w:left="2124"/>
      </w:pPr>
      <w:r>
        <w:t xml:space="preserve">davon </w:t>
      </w:r>
      <w:r w:rsidR="00084492">
        <w:t>Fahrbahnbreite 6,50 m</w:t>
      </w:r>
    </w:p>
    <w:p w:rsidR="00084492" w:rsidRDefault="00084492" w:rsidP="00084492">
      <w:pPr>
        <w:pStyle w:val="Text"/>
        <w:ind w:left="1416" w:firstLine="708"/>
      </w:pPr>
      <w:r>
        <w:t>Straßenbreite freie Strecke (ohne Dammböschung) 13 m</w:t>
      </w:r>
    </w:p>
    <w:p w:rsidR="00084492" w:rsidRPr="00264968" w:rsidRDefault="00084492" w:rsidP="00084492">
      <w:pPr>
        <w:pStyle w:val="Text"/>
      </w:pPr>
    </w:p>
    <w:p w:rsidR="00084492" w:rsidRDefault="00084492" w:rsidP="00084492">
      <w:pPr>
        <w:pStyle w:val="Text"/>
      </w:pPr>
      <w:r>
        <w:rPr>
          <w:b/>
        </w:rPr>
        <w:t xml:space="preserve">3 </w:t>
      </w:r>
      <w:r w:rsidRPr="00116EF3">
        <w:rPr>
          <w:b/>
        </w:rPr>
        <w:t>Kreisverkehrsplätze</w:t>
      </w:r>
      <w:r>
        <w:rPr>
          <w:b/>
        </w:rPr>
        <w:tab/>
      </w:r>
      <w:r>
        <w:t>Innendurchmesser 26 m | Außendurchmesser 40 m</w:t>
      </w:r>
    </w:p>
    <w:p w:rsidR="007E422B" w:rsidRDefault="00EC78C0" w:rsidP="00150F5A">
      <w:pPr>
        <w:pStyle w:val="Text"/>
      </w:pPr>
      <w:r w:rsidRPr="003A5803">
        <w:rPr>
          <w:b/>
        </w:rPr>
        <w:t>Radweg</w:t>
      </w:r>
      <w:r w:rsidR="007E422B">
        <w:tab/>
      </w:r>
      <w:r w:rsidR="007E422B">
        <w:tab/>
        <w:t xml:space="preserve">Radweg an </w:t>
      </w:r>
      <w:r w:rsidR="00150F5A">
        <w:t xml:space="preserve">der südlichen Fahrbahnseite </w:t>
      </w:r>
      <w:r w:rsidR="007E422B">
        <w:t xml:space="preserve">(Breite </w:t>
      </w:r>
      <w:r w:rsidR="00641ACB">
        <w:t>2,50</w:t>
      </w:r>
      <w:r w:rsidR="007E422B">
        <w:t xml:space="preserve"> m)</w:t>
      </w:r>
    </w:p>
    <w:p w:rsidR="00084492" w:rsidRDefault="00084492" w:rsidP="00EC78C0">
      <w:pPr>
        <w:pStyle w:val="Text"/>
        <w:ind w:left="2124" w:hanging="2124"/>
      </w:pPr>
    </w:p>
    <w:p w:rsidR="00264968" w:rsidRDefault="00264968" w:rsidP="00EC78C0">
      <w:pPr>
        <w:pStyle w:val="Text"/>
        <w:ind w:left="2124" w:hanging="2124"/>
      </w:pPr>
    </w:p>
    <w:p w:rsidR="00084492" w:rsidRPr="00116EF3" w:rsidRDefault="00084492" w:rsidP="00084492">
      <w:pPr>
        <w:pStyle w:val="Text"/>
        <w:rPr>
          <w:b/>
        </w:rPr>
      </w:pPr>
      <w:r w:rsidRPr="00116EF3">
        <w:rPr>
          <w:b/>
        </w:rPr>
        <w:t>Konstruktive Bauwerke</w:t>
      </w:r>
    </w:p>
    <w:p w:rsidR="00BB75E4" w:rsidRDefault="00EC78C0" w:rsidP="00BB75E4">
      <w:pPr>
        <w:pStyle w:val="Text"/>
        <w:ind w:left="2124" w:hanging="2124"/>
      </w:pPr>
      <w:r w:rsidRPr="003A5803">
        <w:rPr>
          <w:b/>
        </w:rPr>
        <w:t>Brückenbau</w:t>
      </w:r>
      <w:r>
        <w:tab/>
      </w:r>
      <w:r w:rsidR="00084492">
        <w:t xml:space="preserve">Brückenbauwerk </w:t>
      </w:r>
      <w:proofErr w:type="spellStart"/>
      <w:r w:rsidR="00084492">
        <w:t>Selmer</w:t>
      </w:r>
      <w:proofErr w:type="spellEnd"/>
      <w:r w:rsidR="00084492">
        <w:t xml:space="preserve"> Bach mit Verlegung des Bachlaufes</w:t>
      </w:r>
    </w:p>
    <w:p w:rsidR="00084492" w:rsidRPr="004777CF" w:rsidRDefault="00084492" w:rsidP="004777CF">
      <w:pPr>
        <w:pStyle w:val="Text"/>
        <w:ind w:left="1416" w:firstLine="708"/>
      </w:pPr>
      <w:r w:rsidRPr="004777CF">
        <w:t xml:space="preserve">in einer Länge </w:t>
      </w:r>
      <w:r w:rsidR="00BB75E4" w:rsidRPr="004777CF">
        <w:t>v</w:t>
      </w:r>
      <w:r w:rsidRPr="004777CF">
        <w:t>on</w:t>
      </w:r>
      <w:r w:rsidR="00264968" w:rsidRPr="004777CF">
        <w:t xml:space="preserve"> rund</w:t>
      </w:r>
      <w:r w:rsidR="00BB75E4" w:rsidRPr="004777CF">
        <w:t xml:space="preserve"> </w:t>
      </w:r>
      <w:r w:rsidRPr="004777CF">
        <w:t>175</w:t>
      </w:r>
      <w:r w:rsidR="00264968" w:rsidRPr="004777CF">
        <w:t xml:space="preserve"> </w:t>
      </w:r>
      <w:r w:rsidRPr="004777CF">
        <w:t>m</w:t>
      </w:r>
    </w:p>
    <w:p w:rsidR="004777CF" w:rsidRPr="004777CF" w:rsidRDefault="004777CF" w:rsidP="004777CF">
      <w:pPr>
        <w:pStyle w:val="Text"/>
        <w:ind w:left="1416" w:firstLine="708"/>
        <w:rPr>
          <w:rFonts w:cs="Arial"/>
        </w:rPr>
      </w:pPr>
      <w:r w:rsidRPr="004777CF">
        <w:rPr>
          <w:rFonts w:cs="Arial"/>
        </w:rPr>
        <w:t xml:space="preserve">Verlegung eines Bachlaufes (Mühlenbach) auf einer Länge von </w:t>
      </w:r>
      <w:r>
        <w:rPr>
          <w:rFonts w:cs="Arial"/>
        </w:rPr>
        <w:t>rund</w:t>
      </w:r>
      <w:r w:rsidRPr="004777CF">
        <w:rPr>
          <w:rFonts w:cs="Arial"/>
        </w:rPr>
        <w:t xml:space="preserve"> 240 m</w:t>
      </w:r>
    </w:p>
    <w:p w:rsidR="004777CF" w:rsidRPr="004777CF" w:rsidRDefault="004777CF" w:rsidP="004777CF">
      <w:pPr>
        <w:pStyle w:val="Text"/>
      </w:pPr>
    </w:p>
    <w:p w:rsidR="00084492" w:rsidRPr="004777CF" w:rsidRDefault="00084492" w:rsidP="004777CF">
      <w:pPr>
        <w:pStyle w:val="Text"/>
        <w:ind w:left="1416" w:firstLine="708"/>
      </w:pPr>
      <w:r w:rsidRPr="004777CF">
        <w:t>Bau eines Entwässerungskanales</w:t>
      </w:r>
      <w:r w:rsidR="00264968" w:rsidRPr="004777CF">
        <w:t xml:space="preserve"> - </w:t>
      </w:r>
      <w:r w:rsidRPr="004777CF">
        <w:t xml:space="preserve">Länge </w:t>
      </w:r>
      <w:r w:rsidR="00264968" w:rsidRPr="004777CF">
        <w:t xml:space="preserve">rund </w:t>
      </w:r>
      <w:r w:rsidRPr="004777CF">
        <w:t>420 m</w:t>
      </w:r>
    </w:p>
    <w:p w:rsidR="00084492" w:rsidRDefault="00084492" w:rsidP="004777CF">
      <w:pPr>
        <w:pStyle w:val="Text"/>
        <w:ind w:left="1416" w:firstLine="708"/>
      </w:pPr>
      <w:r w:rsidRPr="004777CF">
        <w:t>Bau v</w:t>
      </w:r>
      <w:r>
        <w:t>on 4 Durchlassbauwerken - Durchmesser 1,2 m</w:t>
      </w:r>
    </w:p>
    <w:p w:rsidR="00084492" w:rsidRDefault="00084492" w:rsidP="00084492">
      <w:pPr>
        <w:pStyle w:val="Text"/>
      </w:pPr>
    </w:p>
    <w:p w:rsidR="00E9336D" w:rsidRDefault="00150F5A" w:rsidP="00B34CD5">
      <w:pPr>
        <w:pStyle w:val="Text"/>
        <w:ind w:left="2124" w:right="-285" w:hanging="2124"/>
      </w:pPr>
      <w:r w:rsidRPr="003A5803">
        <w:rPr>
          <w:b/>
        </w:rPr>
        <w:t>Lärmschutz</w:t>
      </w:r>
      <w:r w:rsidR="00EC78C0">
        <w:tab/>
      </w:r>
      <w:r w:rsidR="00E9336D">
        <w:t xml:space="preserve">3 </w:t>
      </w:r>
      <w:r w:rsidR="00EC78C0">
        <w:t>Lärmschutzwände</w:t>
      </w:r>
      <w:r w:rsidR="00B34CD5">
        <w:t xml:space="preserve"> | </w:t>
      </w:r>
      <w:r w:rsidR="00E9336D">
        <w:t>Höhe Kreisstraße (B 236)</w:t>
      </w:r>
    </w:p>
    <w:p w:rsidR="00084492" w:rsidRDefault="00084492" w:rsidP="00EC78C0">
      <w:pPr>
        <w:pStyle w:val="Text"/>
        <w:ind w:left="2124"/>
      </w:pPr>
    </w:p>
    <w:p w:rsidR="00264968" w:rsidRDefault="00264968" w:rsidP="00084492">
      <w:pPr>
        <w:pStyle w:val="Text"/>
        <w:rPr>
          <w:b/>
        </w:rPr>
      </w:pPr>
    </w:p>
    <w:p w:rsidR="00084492" w:rsidRDefault="003A5803" w:rsidP="00084492">
      <w:pPr>
        <w:pStyle w:val="Text"/>
      </w:pPr>
      <w:r>
        <w:rPr>
          <w:b/>
        </w:rPr>
        <w:t>K</w:t>
      </w:r>
      <w:r w:rsidR="00084492" w:rsidRPr="00144767">
        <w:rPr>
          <w:b/>
        </w:rPr>
        <w:t xml:space="preserve">osten </w:t>
      </w:r>
      <w:r w:rsidR="00084492">
        <w:rPr>
          <w:b/>
        </w:rPr>
        <w:tab/>
      </w:r>
      <w:r w:rsidR="00084492">
        <w:rPr>
          <w:b/>
        </w:rPr>
        <w:tab/>
      </w:r>
      <w:r w:rsidRPr="003A5803">
        <w:t>insgesamt</w:t>
      </w:r>
      <w:r>
        <w:rPr>
          <w:b/>
        </w:rPr>
        <w:t xml:space="preserve"> </w:t>
      </w:r>
      <w:r w:rsidR="00084492">
        <w:t>6,6 Mio. Euro | davon 4,2 Mio. Euro Landesförderung</w:t>
      </w:r>
    </w:p>
    <w:p w:rsidR="00084492" w:rsidRDefault="00084492" w:rsidP="00084492">
      <w:pPr>
        <w:pStyle w:val="Text"/>
      </w:pPr>
    </w:p>
    <w:p w:rsidR="00264968" w:rsidRDefault="00264968" w:rsidP="00084492">
      <w:pPr>
        <w:pStyle w:val="Text"/>
      </w:pPr>
    </w:p>
    <w:p w:rsidR="00084492" w:rsidRDefault="003A5803" w:rsidP="00084492">
      <w:pPr>
        <w:pStyle w:val="Text"/>
      </w:pPr>
      <w:r w:rsidRPr="00264968">
        <w:rPr>
          <w:b/>
        </w:rPr>
        <w:t>A</w:t>
      </w:r>
      <w:r w:rsidR="00084492" w:rsidRPr="00264968">
        <w:rPr>
          <w:b/>
        </w:rPr>
        <w:t>usführungsplanung</w:t>
      </w:r>
      <w:r w:rsidR="00084492">
        <w:t xml:space="preserve"> </w:t>
      </w:r>
      <w:r>
        <w:tab/>
      </w:r>
      <w:r w:rsidR="00084492">
        <w:t xml:space="preserve">ab Juli 2011 </w:t>
      </w:r>
    </w:p>
    <w:p w:rsidR="003A5803" w:rsidRPr="003A5803" w:rsidRDefault="00084492" w:rsidP="00084492">
      <w:pPr>
        <w:pStyle w:val="Text"/>
      </w:pPr>
      <w:r w:rsidRPr="00C0642F">
        <w:rPr>
          <w:b/>
        </w:rPr>
        <w:t>Bau</w:t>
      </w:r>
      <w:r w:rsidR="003A5803">
        <w:rPr>
          <w:b/>
        </w:rPr>
        <w:t xml:space="preserve">beginn </w:t>
      </w:r>
      <w:r w:rsidR="003A5803">
        <w:rPr>
          <w:b/>
        </w:rPr>
        <w:tab/>
      </w:r>
      <w:r w:rsidR="003A5803" w:rsidRPr="003A5803">
        <w:tab/>
        <w:t>August 2013</w:t>
      </w:r>
    </w:p>
    <w:p w:rsidR="003A5803" w:rsidRPr="003A5803" w:rsidRDefault="003A5803" w:rsidP="00084492">
      <w:pPr>
        <w:pStyle w:val="Text"/>
      </w:pPr>
      <w:r>
        <w:rPr>
          <w:b/>
        </w:rPr>
        <w:t>Fertigstellung</w:t>
      </w:r>
      <w:r>
        <w:rPr>
          <w:b/>
        </w:rPr>
        <w:tab/>
      </w:r>
      <w:r w:rsidRPr="003A5803">
        <w:tab/>
      </w:r>
      <w:r w:rsidR="00266E23">
        <w:t xml:space="preserve">September </w:t>
      </w:r>
      <w:r w:rsidRPr="003A5803">
        <w:t>2015</w:t>
      </w:r>
    </w:p>
    <w:p w:rsidR="00150F5A" w:rsidRDefault="00150F5A">
      <w:pPr>
        <w:pStyle w:val="Text"/>
      </w:pPr>
    </w:p>
    <w:sectPr w:rsidR="00150F5A" w:rsidSect="007E422B">
      <w:headerReference w:type="default" r:id="rId11"/>
      <w:footerReference w:type="default" r:id="rId12"/>
      <w:type w:val="continuous"/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41A" w:rsidRDefault="007E241A">
      <w:r>
        <w:separator/>
      </w:r>
    </w:p>
  </w:endnote>
  <w:endnote w:type="continuationSeparator" w:id="0">
    <w:p w:rsidR="007E241A" w:rsidRDefault="007E24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41A" w:rsidRDefault="0067664F">
    <w:pPr>
      <w:pStyle w:val="Fuzeile"/>
      <w:jc w:val="center"/>
    </w:pPr>
    <w:r>
      <w:rPr>
        <w:snapToGrid w:val="0"/>
      </w:rPr>
      <w:fldChar w:fldCharType="begin"/>
    </w:r>
    <w:r w:rsidR="007E241A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E4783C">
      <w:rPr>
        <w:noProof/>
        <w:snapToGrid w:val="0"/>
      </w:rPr>
      <w:t>K 44 in Selm - Hintergrundinformation zur Freigabe 04 09 15.docx</w:t>
    </w:r>
    <w:r>
      <w:rPr>
        <w:snapToGrid w:val="0"/>
      </w:rPr>
      <w:fldChar w:fldCharType="end"/>
    </w:r>
    <w:r w:rsidR="007E241A">
      <w:rPr>
        <w:snapToGrid w:val="0"/>
      </w:rPr>
      <w:sym w:font="Webdings" w:char="F07C"/>
    </w:r>
    <w:r w:rsidR="007E241A">
      <w:rPr>
        <w:snapToGrid w:val="0"/>
      </w:rPr>
      <w:t xml:space="preserve">Seite </w:t>
    </w:r>
    <w:r>
      <w:rPr>
        <w:snapToGrid w:val="0"/>
      </w:rPr>
      <w:fldChar w:fldCharType="begin"/>
    </w:r>
    <w:r w:rsidR="007E241A"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7E241A">
      <w:rPr>
        <w:noProof/>
        <w:snapToGrid w:val="0"/>
      </w:rPr>
      <w:t>2</w:t>
    </w:r>
    <w:r>
      <w:rPr>
        <w:snapToGrid w:val="0"/>
      </w:rPr>
      <w:fldChar w:fldCharType="end"/>
    </w:r>
    <w:r w:rsidR="007E241A">
      <w:rPr>
        <w:snapToGrid w:val="0"/>
      </w:rPr>
      <w:t xml:space="preserve"> von </w:t>
    </w:r>
    <w:r>
      <w:rPr>
        <w:snapToGrid w:val="0"/>
      </w:rPr>
      <w:fldChar w:fldCharType="begin"/>
    </w:r>
    <w:r w:rsidR="007E241A"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E4783C">
      <w:rPr>
        <w:noProof/>
        <w:snapToGrid w:val="0"/>
      </w:rPr>
      <w:t>1</w:t>
    </w:r>
    <w:r>
      <w:rPr>
        <w:snapToGrid w:val="0"/>
      </w:rPr>
      <w:fldChar w:fldCharType="end"/>
    </w:r>
    <w:r w:rsidR="007E241A"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41A" w:rsidRDefault="0067664F">
    <w:pPr>
      <w:pStyle w:val="Fuzeile"/>
      <w:jc w:val="center"/>
    </w:pPr>
    <w:r w:rsidRPr="0067664F"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28.35pt;margin-top:419.6pt;width:11.35pt;height:11.35pt;z-index:251657216;mso-position-horizontal-relative:page;mso-position-vertical-relative:page" stroked="f">
          <v:textbox style="mso-next-textbox:#_x0000_s2049" inset="0,0,0,0">
            <w:txbxContent>
              <w:p w:rsidR="007E241A" w:rsidRDefault="007E241A">
                <w:pPr>
                  <w:rPr>
                    <w:szCs w:val="16"/>
                  </w:rPr>
                </w:pPr>
                <w:r>
                  <w:rPr>
                    <w:szCs w:val="16"/>
                  </w:rPr>
                  <w:t>o</w:t>
                </w:r>
              </w:p>
            </w:txbxContent>
          </v:textbox>
          <w10:wrap anchorx="page" anchory="page"/>
          <w10:anchorlock/>
        </v:shape>
      </w:pict>
    </w:r>
    <w:r>
      <w:rPr>
        <w:snapToGrid w:val="0"/>
      </w:rPr>
      <w:fldChar w:fldCharType="begin"/>
    </w:r>
    <w:r w:rsidR="007E241A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E4783C">
      <w:rPr>
        <w:noProof/>
        <w:snapToGrid w:val="0"/>
      </w:rPr>
      <w:t>K 44 in Selm - Hintergrundinformation zur Freigabe 04 09 15.docx</w:t>
    </w:r>
    <w:r>
      <w:rPr>
        <w:snapToGrid w:val="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41A" w:rsidRDefault="0067664F">
    <w:pPr>
      <w:pStyle w:val="Fuzeile"/>
    </w:pPr>
    <w:r>
      <w:rPr>
        <w:snapToGrid w:val="0"/>
      </w:rPr>
      <w:fldChar w:fldCharType="begin"/>
    </w:r>
    <w:r w:rsidR="007E241A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E4783C">
      <w:rPr>
        <w:noProof/>
        <w:snapToGrid w:val="0"/>
      </w:rPr>
      <w:t>K 44 in Selm - Hintergrundinformation zur Freigabe 04 09 15.docx</w:t>
    </w:r>
    <w:r>
      <w:rPr>
        <w:snapToGrid w:val="0"/>
      </w:rPr>
      <w:fldChar w:fldCharType="end"/>
    </w:r>
    <w:r w:rsidR="007E241A">
      <w:rPr>
        <w:snapToGrid w:val="0"/>
      </w:rPr>
      <w:sym w:font="Webdings" w:char="F07C"/>
    </w:r>
    <w:r w:rsidR="007E241A">
      <w:rPr>
        <w:snapToGrid w:val="0"/>
      </w:rPr>
      <w:t xml:space="preserve">Seite </w:t>
    </w:r>
    <w:r>
      <w:rPr>
        <w:snapToGrid w:val="0"/>
      </w:rPr>
      <w:fldChar w:fldCharType="begin"/>
    </w:r>
    <w:r w:rsidR="007E241A"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7E241A">
      <w:rPr>
        <w:noProof/>
        <w:snapToGrid w:val="0"/>
      </w:rPr>
      <w:t>2</w:t>
    </w:r>
    <w:r>
      <w:rPr>
        <w:snapToGrid w:val="0"/>
      </w:rPr>
      <w:fldChar w:fldCharType="end"/>
    </w:r>
    <w:r w:rsidR="007E241A">
      <w:rPr>
        <w:snapToGrid w:val="0"/>
      </w:rPr>
      <w:t xml:space="preserve"> von </w:t>
    </w:r>
    <w:r>
      <w:rPr>
        <w:snapToGrid w:val="0"/>
      </w:rPr>
      <w:fldChar w:fldCharType="begin"/>
    </w:r>
    <w:r w:rsidR="007E241A"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E4783C">
      <w:rPr>
        <w:noProof/>
        <w:snapToGrid w:val="0"/>
      </w:rPr>
      <w:t>1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41A" w:rsidRDefault="007E241A">
      <w:r>
        <w:separator/>
      </w:r>
    </w:p>
  </w:footnote>
  <w:footnote w:type="continuationSeparator" w:id="0">
    <w:p w:rsidR="007E241A" w:rsidRDefault="007E24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41A" w:rsidRDefault="007E241A">
    <w:pPr>
      <w:pStyle w:val="Kopfzeile"/>
    </w:pPr>
    <w:r>
      <w:rPr>
        <w:noProof/>
        <w:sz w:val="2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41A" w:rsidRDefault="007E241A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abstractNum w:abstractNumId="0">
    <w:nsid w:val="04C353FD"/>
    <w:multiLevelType w:val="hybridMultilevel"/>
    <w:tmpl w:val="505421A0"/>
    <w:lvl w:ilvl="0" w:tplc="AF665846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6E2092"/>
    <w:multiLevelType w:val="hybridMultilevel"/>
    <w:tmpl w:val="959A9F1C"/>
    <w:lvl w:ilvl="0" w:tplc="0407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">
    <w:nsid w:val="3A5D4CA2"/>
    <w:multiLevelType w:val="multilevel"/>
    <w:tmpl w:val="4C0E3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7D7532B1"/>
    <w:multiLevelType w:val="hybridMultilevel"/>
    <w:tmpl w:val="D7BE1DFC"/>
    <w:lvl w:ilvl="0" w:tplc="1C427B26">
      <w:start w:val="3"/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B0452"/>
    <w:rsid w:val="00082330"/>
    <w:rsid w:val="00084492"/>
    <w:rsid w:val="000D1622"/>
    <w:rsid w:val="0013680C"/>
    <w:rsid w:val="00150F5A"/>
    <w:rsid w:val="001652A1"/>
    <w:rsid w:val="00171E8B"/>
    <w:rsid w:val="0018617B"/>
    <w:rsid w:val="00264968"/>
    <w:rsid w:val="00266E23"/>
    <w:rsid w:val="00270562"/>
    <w:rsid w:val="002B0203"/>
    <w:rsid w:val="002B0452"/>
    <w:rsid w:val="002D2D58"/>
    <w:rsid w:val="00307B3D"/>
    <w:rsid w:val="00375895"/>
    <w:rsid w:val="003A5803"/>
    <w:rsid w:val="004777CF"/>
    <w:rsid w:val="004916DC"/>
    <w:rsid w:val="004D129A"/>
    <w:rsid w:val="00524A5A"/>
    <w:rsid w:val="0060717C"/>
    <w:rsid w:val="0063630E"/>
    <w:rsid w:val="00641ACB"/>
    <w:rsid w:val="00647A25"/>
    <w:rsid w:val="0067664F"/>
    <w:rsid w:val="00685024"/>
    <w:rsid w:val="007904E2"/>
    <w:rsid w:val="007E241A"/>
    <w:rsid w:val="007E422B"/>
    <w:rsid w:val="00836E77"/>
    <w:rsid w:val="0086434A"/>
    <w:rsid w:val="00881D9F"/>
    <w:rsid w:val="008B2C76"/>
    <w:rsid w:val="00931356"/>
    <w:rsid w:val="009C04A1"/>
    <w:rsid w:val="00A9601A"/>
    <w:rsid w:val="00B203F9"/>
    <w:rsid w:val="00B34CD5"/>
    <w:rsid w:val="00B56263"/>
    <w:rsid w:val="00BB75E4"/>
    <w:rsid w:val="00C31962"/>
    <w:rsid w:val="00C323F8"/>
    <w:rsid w:val="00C553B0"/>
    <w:rsid w:val="00D804D7"/>
    <w:rsid w:val="00DE7FA8"/>
    <w:rsid w:val="00E4783C"/>
    <w:rsid w:val="00E746FD"/>
    <w:rsid w:val="00E9336D"/>
    <w:rsid w:val="00EC78C0"/>
    <w:rsid w:val="00F0561D"/>
    <w:rsid w:val="00F543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50F5A"/>
    <w:rPr>
      <w:rFonts w:ascii="Calibri" w:hAnsi="Calibri"/>
      <w:sz w:val="22"/>
      <w:szCs w:val="22"/>
      <w:lang w:eastAsia="en-US"/>
    </w:rPr>
  </w:style>
  <w:style w:type="paragraph" w:styleId="berschrift1">
    <w:name w:val="heading 1"/>
    <w:basedOn w:val="Standard"/>
    <w:next w:val="Text"/>
    <w:qFormat/>
    <w:rsid w:val="002B0452"/>
    <w:pPr>
      <w:keepNext/>
      <w:spacing w:before="240" w:after="60" w:line="300" w:lineRule="atLeast"/>
      <w:jc w:val="both"/>
      <w:outlineLvl w:val="0"/>
    </w:pPr>
    <w:rPr>
      <w:rFonts w:ascii="Arial" w:hAnsi="Arial"/>
      <w:b/>
      <w:kern w:val="28"/>
      <w:sz w:val="20"/>
      <w:szCs w:val="20"/>
      <w:lang w:eastAsia="de-DE"/>
    </w:rPr>
  </w:style>
  <w:style w:type="paragraph" w:styleId="berschrift2">
    <w:name w:val="heading 2"/>
    <w:basedOn w:val="Standard"/>
    <w:next w:val="Text"/>
    <w:qFormat/>
    <w:rsid w:val="002B0452"/>
    <w:pPr>
      <w:keepNext/>
      <w:spacing w:before="240" w:after="60" w:line="300" w:lineRule="atLeast"/>
      <w:jc w:val="both"/>
      <w:outlineLvl w:val="1"/>
    </w:pPr>
    <w:rPr>
      <w:rFonts w:ascii="Arial" w:hAnsi="Arial"/>
      <w:b/>
      <w:sz w:val="20"/>
      <w:szCs w:val="20"/>
      <w:lang w:eastAsia="de-DE"/>
    </w:rPr>
  </w:style>
  <w:style w:type="paragraph" w:styleId="berschrift3">
    <w:name w:val="heading 3"/>
    <w:basedOn w:val="Standard"/>
    <w:next w:val="Text"/>
    <w:qFormat/>
    <w:rsid w:val="002B0452"/>
    <w:pPr>
      <w:keepNext/>
      <w:spacing w:before="240" w:after="60" w:line="300" w:lineRule="atLeast"/>
      <w:jc w:val="both"/>
      <w:outlineLvl w:val="2"/>
    </w:pPr>
    <w:rPr>
      <w:rFonts w:ascii="Arial" w:hAnsi="Arial"/>
      <w:b/>
      <w:sz w:val="20"/>
      <w:szCs w:val="20"/>
      <w:lang w:eastAsia="de-DE"/>
    </w:rPr>
  </w:style>
  <w:style w:type="paragraph" w:styleId="berschrift4">
    <w:name w:val="heading 4"/>
    <w:basedOn w:val="Standard"/>
    <w:next w:val="Text"/>
    <w:qFormat/>
    <w:rsid w:val="002B0452"/>
    <w:pPr>
      <w:keepNext/>
      <w:spacing w:before="240" w:after="60" w:line="300" w:lineRule="atLeast"/>
      <w:jc w:val="both"/>
      <w:outlineLvl w:val="3"/>
    </w:pPr>
    <w:rPr>
      <w:rFonts w:ascii="Arial" w:hAnsi="Arial"/>
      <w:b/>
      <w:sz w:val="24"/>
      <w:szCs w:val="20"/>
      <w:lang w:eastAsia="de-DE"/>
    </w:rPr>
  </w:style>
  <w:style w:type="paragraph" w:styleId="berschrift5">
    <w:name w:val="heading 5"/>
    <w:basedOn w:val="Standard"/>
    <w:next w:val="Text"/>
    <w:qFormat/>
    <w:rsid w:val="002B0452"/>
    <w:pPr>
      <w:spacing w:before="240" w:after="60" w:line="300" w:lineRule="atLeast"/>
      <w:jc w:val="both"/>
      <w:outlineLvl w:val="4"/>
    </w:pPr>
    <w:rPr>
      <w:rFonts w:ascii="Arial" w:hAnsi="Arial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2B0452"/>
    <w:pPr>
      <w:tabs>
        <w:tab w:val="right" w:pos="9072"/>
      </w:tabs>
      <w:spacing w:line="300" w:lineRule="exact"/>
      <w:jc w:val="right"/>
    </w:pPr>
    <w:rPr>
      <w:rFonts w:ascii="Arial Narrow" w:hAnsi="Arial Narrow"/>
      <w:sz w:val="16"/>
      <w:szCs w:val="20"/>
      <w:lang w:eastAsia="de-DE"/>
    </w:rPr>
  </w:style>
  <w:style w:type="paragraph" w:styleId="Kopfzeile">
    <w:name w:val="header"/>
    <w:basedOn w:val="Standard"/>
    <w:semiHidden/>
    <w:rsid w:val="002B0452"/>
    <w:pPr>
      <w:tabs>
        <w:tab w:val="center" w:pos="4536"/>
        <w:tab w:val="right" w:pos="9072"/>
      </w:tabs>
      <w:spacing w:line="300" w:lineRule="exact"/>
      <w:jc w:val="both"/>
    </w:pPr>
    <w:rPr>
      <w:rFonts w:ascii="Arial Narrow" w:hAnsi="Arial Narrow"/>
      <w:sz w:val="16"/>
      <w:szCs w:val="20"/>
      <w:lang w:eastAsia="de-DE"/>
    </w:rPr>
  </w:style>
  <w:style w:type="paragraph" w:customStyle="1" w:styleId="Text">
    <w:name w:val="Text"/>
    <w:basedOn w:val="NurText"/>
    <w:rsid w:val="002B0452"/>
  </w:style>
  <w:style w:type="paragraph" w:styleId="NurText">
    <w:name w:val="Plain Text"/>
    <w:basedOn w:val="Standard"/>
    <w:semiHidden/>
    <w:rsid w:val="002B0452"/>
    <w:pPr>
      <w:spacing w:line="300" w:lineRule="atLeast"/>
      <w:jc w:val="both"/>
    </w:pPr>
    <w:rPr>
      <w:rFonts w:ascii="Arial" w:hAnsi="Arial"/>
      <w:sz w:val="20"/>
      <w:szCs w:val="20"/>
      <w:lang w:eastAsia="de-DE"/>
    </w:rPr>
  </w:style>
  <w:style w:type="paragraph" w:customStyle="1" w:styleId="Aufzhlung">
    <w:name w:val="Aufzählung"/>
    <w:aliases w:val="Nummerierung"/>
    <w:basedOn w:val="Standard"/>
    <w:rsid w:val="002B0452"/>
    <w:pPr>
      <w:numPr>
        <w:numId w:val="2"/>
      </w:numPr>
      <w:spacing w:line="300" w:lineRule="atLeast"/>
    </w:pPr>
    <w:rPr>
      <w:rFonts w:ascii="Arial" w:hAnsi="Arial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67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15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141086">
              <w:marLeft w:val="60"/>
              <w:marRight w:val="0"/>
              <w:marTop w:val="0"/>
              <w:marBottom w:val="60"/>
              <w:divBdr>
                <w:top w:val="none" w:sz="0" w:space="0" w:color="auto"/>
                <w:left w:val="single" w:sz="4" w:space="0" w:color="FFFFFF"/>
                <w:bottom w:val="none" w:sz="0" w:space="0" w:color="auto"/>
                <w:right w:val="none" w:sz="0" w:space="0" w:color="auto"/>
              </w:divBdr>
              <w:divsChild>
                <w:div w:id="1909731773">
                  <w:marLeft w:val="2715"/>
                  <w:marRight w:val="28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962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485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6" w:color="FFFFF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19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088956-9E0B-4BAE-AA44-A10EB8986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Logo.dot</Template>
  <TotalTime>0</TotalTime>
  <Pages>1</Pages>
  <Words>149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996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Rauert, Constanze</dc:creator>
  <cp:lastModifiedBy>Constanze Rauert</cp:lastModifiedBy>
  <cp:revision>10</cp:revision>
  <cp:lastPrinted>2015-08-24T11:10:00Z</cp:lastPrinted>
  <dcterms:created xsi:type="dcterms:W3CDTF">2014-05-19T11:17:00Z</dcterms:created>
  <dcterms:modified xsi:type="dcterms:W3CDTF">2015-08-24T11:10:00Z</dcterms:modified>
  <cp:category>06.2013</cp:category>
</cp:coreProperties>
</file>