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094" w:rsidRDefault="00FB1094">
      <w:pPr>
        <w:pStyle w:val="Text"/>
        <w:sectPr w:rsidR="00FB1094">
          <w:footerReference w:type="default" r:id="rId7"/>
          <w:headerReference w:type="first" r:id="rId8"/>
          <w:footerReference w:type="first" r:id="rId9"/>
          <w:type w:val="continuous"/>
          <w:pgSz w:w="11906" w:h="16838" w:code="9"/>
          <w:pgMar w:top="1644" w:right="1134" w:bottom="992" w:left="1418" w:header="567" w:footer="680" w:gutter="0"/>
          <w:cols w:space="720"/>
          <w:titlePg/>
        </w:sectPr>
      </w:pPr>
    </w:p>
    <w:p w:rsidR="00985AB8" w:rsidRDefault="00FB1094" w:rsidP="00DA1131">
      <w:pPr>
        <w:pStyle w:val="Text"/>
        <w:spacing w:line="280" w:lineRule="atLeast"/>
        <w:rPr>
          <w:b/>
        </w:rPr>
      </w:pPr>
      <w:bookmarkStart w:id="0" w:name="Text1"/>
      <w:bookmarkEnd w:id="0"/>
      <w:r w:rsidRPr="00FB1094">
        <w:rPr>
          <w:b/>
        </w:rPr>
        <w:lastRenderedPageBreak/>
        <w:t>Energetische Sanierung Naturwissenschaftliches Zentrum | Pressegespräch 02.09.2015</w:t>
      </w:r>
      <w:r w:rsidR="00985AB8">
        <w:rPr>
          <w:b/>
        </w:rPr>
        <w:t xml:space="preserve"> </w:t>
      </w:r>
    </w:p>
    <w:p w:rsidR="00FB1094" w:rsidRPr="00FB1094" w:rsidRDefault="00985AB8" w:rsidP="00DA1131">
      <w:pPr>
        <w:pStyle w:val="Text"/>
        <w:spacing w:line="280" w:lineRule="atLeast"/>
        <w:rPr>
          <w:b/>
        </w:rPr>
      </w:pPr>
      <w:r>
        <w:rPr>
          <w:b/>
        </w:rPr>
        <w:t>– Stand: 01.09.2015</w:t>
      </w:r>
    </w:p>
    <w:p w:rsidR="00FB1094" w:rsidRDefault="00FB1094" w:rsidP="00DA1131">
      <w:pPr>
        <w:pStyle w:val="Text"/>
        <w:spacing w:line="280" w:lineRule="atLeast"/>
      </w:pPr>
    </w:p>
    <w:p w:rsidR="00DA1131" w:rsidRDefault="00FB1094" w:rsidP="00DA1131">
      <w:pPr>
        <w:pStyle w:val="Text"/>
        <w:spacing w:line="280" w:lineRule="atLeast"/>
      </w:pPr>
      <w:r w:rsidRPr="00CE2E7E">
        <w:rPr>
          <w:b/>
        </w:rPr>
        <w:t>B</w:t>
      </w:r>
      <w:r w:rsidR="00DA1131" w:rsidRPr="00CE2E7E">
        <w:rPr>
          <w:b/>
        </w:rPr>
        <w:t>aubeginn</w:t>
      </w:r>
      <w:r w:rsidR="00DA1131">
        <w:t xml:space="preserve"> </w:t>
      </w:r>
      <w:r w:rsidR="00DA1131">
        <w:tab/>
      </w:r>
      <w:r w:rsidR="00DA1131">
        <w:tab/>
        <w:t xml:space="preserve">Juni 2013 </w:t>
      </w:r>
      <w:r w:rsidR="00DA1131">
        <w:tab/>
        <w:t>– 1. B</w:t>
      </w:r>
      <w:r>
        <w:t xml:space="preserve">auabschnitt </w:t>
      </w:r>
      <w:r w:rsidR="00DA1131">
        <w:t>(Werkstätten)</w:t>
      </w:r>
    </w:p>
    <w:p w:rsidR="00DA1131" w:rsidRDefault="00DA1131" w:rsidP="00DA1131">
      <w:pPr>
        <w:pStyle w:val="Text"/>
        <w:spacing w:line="280" w:lineRule="atLeast"/>
      </w:pPr>
      <w:r>
        <w:tab/>
      </w:r>
      <w:r>
        <w:tab/>
      </w:r>
      <w:r>
        <w:tab/>
        <w:t xml:space="preserve">Oktober 2013 </w:t>
      </w:r>
      <w:r>
        <w:tab/>
        <w:t>– 2. B</w:t>
      </w:r>
      <w:r w:rsidR="00FB1094">
        <w:t xml:space="preserve">auabschnitt </w:t>
      </w:r>
      <w:r>
        <w:t>(Schule)</w:t>
      </w:r>
    </w:p>
    <w:p w:rsidR="00FB1094" w:rsidRDefault="00DA1131" w:rsidP="00DA1131">
      <w:pPr>
        <w:pStyle w:val="Text"/>
        <w:spacing w:line="280" w:lineRule="atLeast"/>
      </w:pPr>
      <w:r w:rsidRPr="00CE2E7E">
        <w:rPr>
          <w:b/>
        </w:rPr>
        <w:t>Fertigstellung</w:t>
      </w:r>
      <w:r>
        <w:tab/>
      </w:r>
      <w:r>
        <w:tab/>
        <w:t xml:space="preserve">März 2014 </w:t>
      </w:r>
      <w:r>
        <w:tab/>
        <w:t>– 1. B</w:t>
      </w:r>
      <w:r w:rsidR="00FB1094">
        <w:t>auabschnitt</w:t>
      </w:r>
    </w:p>
    <w:p w:rsidR="00DA1131" w:rsidRDefault="00DA1131" w:rsidP="00DA1131">
      <w:pPr>
        <w:pStyle w:val="Text"/>
        <w:spacing w:line="280" w:lineRule="atLeast"/>
      </w:pPr>
      <w:r>
        <w:tab/>
      </w:r>
      <w:r>
        <w:tab/>
      </w:r>
      <w:r>
        <w:tab/>
        <w:t xml:space="preserve">Februar 2015 </w:t>
      </w:r>
      <w:r>
        <w:tab/>
        <w:t>– 2. B</w:t>
      </w:r>
      <w:r w:rsidR="00FB1094">
        <w:t>auabschnitt</w:t>
      </w:r>
    </w:p>
    <w:p w:rsidR="00DA1131" w:rsidRDefault="00DA1131" w:rsidP="00DA1131">
      <w:pPr>
        <w:pStyle w:val="Text"/>
        <w:spacing w:line="280" w:lineRule="atLeast"/>
        <w:rPr>
          <w:smallCaps/>
        </w:rPr>
      </w:pPr>
    </w:p>
    <w:p w:rsidR="00DA1131" w:rsidRDefault="00DA1131" w:rsidP="00DA1131">
      <w:pPr>
        <w:pStyle w:val="Text"/>
        <w:spacing w:line="280" w:lineRule="atLeast"/>
      </w:pPr>
      <w:r>
        <w:t xml:space="preserve">Nettogrundrissfläche </w:t>
      </w:r>
      <w:r>
        <w:tab/>
        <w:t xml:space="preserve">7.900 m² </w:t>
      </w:r>
    </w:p>
    <w:p w:rsidR="00DA1131" w:rsidRDefault="00DA1131" w:rsidP="00DA1131">
      <w:pPr>
        <w:pStyle w:val="Text"/>
        <w:spacing w:line="280" w:lineRule="atLeast"/>
      </w:pPr>
      <w:r>
        <w:t>Bruttoraumvolumen:</w:t>
      </w:r>
      <w:r>
        <w:tab/>
        <w:t>37.350 m³</w:t>
      </w:r>
    </w:p>
    <w:p w:rsidR="00DA1131" w:rsidRDefault="00DA1131" w:rsidP="00DA1131">
      <w:pPr>
        <w:pStyle w:val="Text"/>
        <w:spacing w:line="280" w:lineRule="atLeast"/>
      </w:pPr>
    </w:p>
    <w:p w:rsidR="00FB1094" w:rsidRPr="00FB1094" w:rsidRDefault="00FB1094" w:rsidP="00DA1131">
      <w:pPr>
        <w:pStyle w:val="Text"/>
        <w:spacing w:line="280" w:lineRule="atLeast"/>
        <w:rPr>
          <w:b/>
        </w:rPr>
      </w:pPr>
      <w:r w:rsidRPr="00FB1094">
        <w:rPr>
          <w:b/>
        </w:rPr>
        <w:t>Nutzung</w:t>
      </w:r>
    </w:p>
    <w:p w:rsidR="00DA1131" w:rsidRDefault="00DA1131" w:rsidP="00DA1131">
      <w:pPr>
        <w:pStyle w:val="Text"/>
        <w:spacing w:line="280" w:lineRule="atLeast"/>
      </w:pPr>
      <w:r>
        <w:t>Berufsschule mit 21 Klassenräumen und Fachräumen sowie Werkstätten, Lehrerzimmer und Verwaltung</w:t>
      </w:r>
    </w:p>
    <w:p w:rsidR="00DA1131" w:rsidRDefault="00DA1131" w:rsidP="00DA1131">
      <w:pPr>
        <w:pStyle w:val="Text"/>
        <w:spacing w:line="280" w:lineRule="atLeast"/>
      </w:pPr>
      <w:r>
        <w:t>Im 1. U</w:t>
      </w:r>
      <w:r w:rsidR="00FB1094">
        <w:t>ntergeschoss</w:t>
      </w:r>
      <w:r>
        <w:t xml:space="preserve"> Büroräume und Flächen für </w:t>
      </w:r>
    </w:p>
    <w:p w:rsidR="00DA1131" w:rsidRDefault="00DA1131" w:rsidP="00FB1094">
      <w:pPr>
        <w:pStyle w:val="Text"/>
        <w:numPr>
          <w:ilvl w:val="0"/>
          <w:numId w:val="6"/>
        </w:numPr>
        <w:spacing w:line="280" w:lineRule="atLeast"/>
      </w:pPr>
      <w:r>
        <w:t>F</w:t>
      </w:r>
      <w:r w:rsidR="00FB1094">
        <w:t xml:space="preserve">achbereich </w:t>
      </w:r>
      <w:r>
        <w:t xml:space="preserve">Schulen und Bildung </w:t>
      </w:r>
    </w:p>
    <w:p w:rsidR="00FB1094" w:rsidRDefault="00DA1131" w:rsidP="00FB1094">
      <w:pPr>
        <w:pStyle w:val="Text"/>
        <w:numPr>
          <w:ilvl w:val="0"/>
          <w:numId w:val="6"/>
        </w:numPr>
        <w:spacing w:line="280" w:lineRule="atLeast"/>
      </w:pPr>
      <w:r>
        <w:t xml:space="preserve">Kommunale Koordinierung </w:t>
      </w:r>
      <w:r w:rsidR="00FB1094">
        <w:t>„Kein Abschluss ohne Anschluss“</w:t>
      </w:r>
    </w:p>
    <w:p w:rsidR="00FB1094" w:rsidRDefault="00DA1131" w:rsidP="00FB1094">
      <w:pPr>
        <w:pStyle w:val="Text"/>
        <w:numPr>
          <w:ilvl w:val="0"/>
          <w:numId w:val="6"/>
        </w:numPr>
        <w:spacing w:line="280" w:lineRule="atLeast"/>
      </w:pPr>
      <w:r>
        <w:t>Fachberatung</w:t>
      </w:r>
    </w:p>
    <w:p w:rsidR="00DA1131" w:rsidRDefault="00DA1131" w:rsidP="00FB1094">
      <w:pPr>
        <w:pStyle w:val="Text"/>
        <w:numPr>
          <w:ilvl w:val="0"/>
          <w:numId w:val="6"/>
        </w:numPr>
        <w:spacing w:line="280" w:lineRule="atLeast"/>
      </w:pPr>
      <w:r>
        <w:t>Regionales Bildungsbüro</w:t>
      </w:r>
      <w:r w:rsidRPr="003A1C6E">
        <w:t xml:space="preserve"> </w:t>
      </w:r>
    </w:p>
    <w:p w:rsidR="00DA1131" w:rsidRDefault="00DA1131" w:rsidP="00FB1094">
      <w:pPr>
        <w:pStyle w:val="Text"/>
        <w:numPr>
          <w:ilvl w:val="0"/>
          <w:numId w:val="6"/>
        </w:numPr>
        <w:spacing w:line="280" w:lineRule="atLeast"/>
      </w:pPr>
      <w:r>
        <w:t>Schulpsychologische Beratungsstelle</w:t>
      </w:r>
    </w:p>
    <w:p w:rsidR="00DA1131" w:rsidRDefault="00184601" w:rsidP="00FB1094">
      <w:pPr>
        <w:pStyle w:val="Text"/>
        <w:numPr>
          <w:ilvl w:val="0"/>
          <w:numId w:val="6"/>
        </w:numPr>
        <w:spacing w:line="280" w:lineRule="atLeast"/>
      </w:pPr>
      <w:r>
        <w:t xml:space="preserve">Kreisarchiv | </w:t>
      </w:r>
      <w:r w:rsidR="00FB1094">
        <w:t>M</w:t>
      </w:r>
      <w:r w:rsidR="00DA1131">
        <w:t>edienzentrum</w:t>
      </w:r>
      <w:r w:rsidR="00FB1094">
        <w:t xml:space="preserve"> (Abwicklung)</w:t>
      </w:r>
    </w:p>
    <w:p w:rsidR="00DA1131" w:rsidRDefault="00DA1131" w:rsidP="00DA1131">
      <w:pPr>
        <w:pStyle w:val="Text"/>
        <w:spacing w:line="280" w:lineRule="atLeast"/>
        <w:rPr>
          <w:smallCaps/>
        </w:rPr>
      </w:pPr>
    </w:p>
    <w:p w:rsidR="00FB1094" w:rsidRPr="00FB1094" w:rsidRDefault="00FB1094" w:rsidP="00DA1131">
      <w:pPr>
        <w:pStyle w:val="Text"/>
        <w:spacing w:line="280" w:lineRule="atLeast"/>
        <w:rPr>
          <w:b/>
        </w:rPr>
      </w:pPr>
      <w:r w:rsidRPr="00FB1094">
        <w:rPr>
          <w:b/>
        </w:rPr>
        <w:t>Kosten</w:t>
      </w:r>
    </w:p>
    <w:p w:rsidR="00DA1131" w:rsidRDefault="00FB1094" w:rsidP="00FB1094">
      <w:r>
        <w:t xml:space="preserve">Kosten </w:t>
      </w:r>
      <w:r w:rsidR="00DA1131">
        <w:t>Energetische Sanierung:</w:t>
      </w:r>
      <w:r w:rsidR="00DA1131">
        <w:tab/>
        <w:t>7</w:t>
      </w:r>
      <w:r>
        <w:t>,</w:t>
      </w:r>
      <w:r w:rsidR="00DA1131">
        <w:t>06</w:t>
      </w:r>
      <w:r>
        <w:t xml:space="preserve"> Millionen Euro</w:t>
      </w:r>
    </w:p>
    <w:p w:rsidR="00DA1131" w:rsidRDefault="00DA1131" w:rsidP="00FB1094">
      <w:r>
        <w:t>Interimslösung -Containeranlage:</w:t>
      </w:r>
      <w:r>
        <w:tab/>
        <w:t>1</w:t>
      </w:r>
      <w:r w:rsidR="00FB1094">
        <w:t>,</w:t>
      </w:r>
      <w:r>
        <w:t>1</w:t>
      </w:r>
      <w:r w:rsidR="00FB1094">
        <w:t>0 Millionen Euro</w:t>
      </w:r>
    </w:p>
    <w:p w:rsidR="00DA1131" w:rsidRDefault="00DA1131" w:rsidP="00DA1131">
      <w:pPr>
        <w:pStyle w:val="Text"/>
        <w:spacing w:line="280" w:lineRule="atLeast"/>
      </w:pPr>
    </w:p>
    <w:p w:rsidR="00FB1094" w:rsidRPr="00A44C2F" w:rsidRDefault="00FB1094" w:rsidP="00DA1131">
      <w:pPr>
        <w:pStyle w:val="Text"/>
        <w:spacing w:line="280" w:lineRule="atLeast"/>
        <w:rPr>
          <w:b/>
        </w:rPr>
      </w:pPr>
      <w:r w:rsidRPr="00A44C2F">
        <w:rPr>
          <w:b/>
        </w:rPr>
        <w:t>Projektbeteiligte</w:t>
      </w:r>
    </w:p>
    <w:p w:rsidR="00CE2E7E" w:rsidRDefault="00DA1131" w:rsidP="00CE2E7E">
      <w:pPr>
        <w:pStyle w:val="Text"/>
        <w:tabs>
          <w:tab w:val="left" w:pos="1701"/>
        </w:tabs>
        <w:spacing w:line="280" w:lineRule="atLeast"/>
      </w:pPr>
      <w:r>
        <w:t>Oberbauleitung</w:t>
      </w:r>
      <w:r>
        <w:tab/>
        <w:t>F</w:t>
      </w:r>
      <w:r w:rsidR="00FB1094">
        <w:t>achbereich Bauen (</w:t>
      </w:r>
      <w:r>
        <w:t>Detlef Schroeder, Hans-Werner Thiele,</w:t>
      </w:r>
    </w:p>
    <w:p w:rsidR="00FB1094" w:rsidRDefault="00CE2E7E" w:rsidP="00CE2E7E">
      <w:pPr>
        <w:pStyle w:val="Text"/>
        <w:tabs>
          <w:tab w:val="left" w:pos="1701"/>
        </w:tabs>
        <w:spacing w:line="280" w:lineRule="atLeast"/>
        <w:ind w:left="708" w:firstLine="708"/>
      </w:pPr>
      <w:r>
        <w:tab/>
      </w:r>
      <w:r w:rsidR="00DA1131">
        <w:t>Detlef Schebaum, Manuela Hilgenkamp</w:t>
      </w:r>
      <w:r w:rsidR="00FB1094">
        <w:t>)</w:t>
      </w:r>
    </w:p>
    <w:p w:rsidR="00DA1131" w:rsidRDefault="00CE2E7E" w:rsidP="00CE2E7E">
      <w:pPr>
        <w:pStyle w:val="Text"/>
        <w:tabs>
          <w:tab w:val="left" w:pos="1701"/>
        </w:tabs>
        <w:spacing w:line="280" w:lineRule="atLeast"/>
      </w:pPr>
      <w:r>
        <w:t>Generalplanung</w:t>
      </w:r>
      <w:r>
        <w:tab/>
      </w:r>
      <w:r w:rsidR="00DA1131">
        <w:t>Assmann</w:t>
      </w:r>
      <w:r w:rsidR="0034385C">
        <w:t xml:space="preserve"> (</w:t>
      </w:r>
      <w:r w:rsidR="00DA1131">
        <w:t>Dortmund</w:t>
      </w:r>
      <w:r w:rsidR="0034385C">
        <w:t>)</w:t>
      </w:r>
      <w:r w:rsidR="00DA1131">
        <w:t xml:space="preserve"> </w:t>
      </w:r>
    </w:p>
    <w:p w:rsidR="00A44C2F" w:rsidRDefault="00A44C2F" w:rsidP="00DA1131">
      <w:pPr>
        <w:pStyle w:val="Text"/>
        <w:spacing w:line="280" w:lineRule="atLeast"/>
        <w:rPr>
          <w:smallCaps/>
          <w:sz w:val="24"/>
        </w:rPr>
      </w:pPr>
    </w:p>
    <w:p w:rsidR="00DA1131" w:rsidRPr="00A44C2F" w:rsidRDefault="00DA1131" w:rsidP="00A44C2F">
      <w:pPr>
        <w:rPr>
          <w:b/>
        </w:rPr>
      </w:pPr>
      <w:r w:rsidRPr="00A44C2F">
        <w:rPr>
          <w:b/>
        </w:rPr>
        <w:t>Um</w:t>
      </w:r>
      <w:r w:rsidR="008C2901">
        <w:rPr>
          <w:b/>
        </w:rPr>
        <w:t>-/Neuplanungen</w:t>
      </w:r>
    </w:p>
    <w:p w:rsidR="00DA1131" w:rsidRDefault="00DA1131" w:rsidP="00A44C2F">
      <w:pPr>
        <w:pStyle w:val="Text"/>
        <w:numPr>
          <w:ilvl w:val="0"/>
          <w:numId w:val="7"/>
        </w:numPr>
        <w:spacing w:line="280" w:lineRule="atLeast"/>
      </w:pPr>
      <w:r>
        <w:t>Umbau des Lehrerzimmers und der Verwaltung</w:t>
      </w:r>
    </w:p>
    <w:p w:rsidR="00DA1131" w:rsidRDefault="00DA1131" w:rsidP="00A44C2F">
      <w:pPr>
        <w:pStyle w:val="Text"/>
        <w:numPr>
          <w:ilvl w:val="0"/>
          <w:numId w:val="7"/>
        </w:numPr>
        <w:spacing w:line="280" w:lineRule="atLeast"/>
      </w:pPr>
      <w:r>
        <w:t>Umbauten in der Metallwerkstatt</w:t>
      </w:r>
    </w:p>
    <w:p w:rsidR="00DA1131" w:rsidRDefault="00DA1131" w:rsidP="00A44C2F">
      <w:pPr>
        <w:pStyle w:val="Text"/>
        <w:numPr>
          <w:ilvl w:val="0"/>
          <w:numId w:val="7"/>
        </w:numPr>
        <w:spacing w:line="280" w:lineRule="atLeast"/>
      </w:pPr>
      <w:r>
        <w:t>Einbau einer zentralen Toilettenanlage mit Raum für Aufsicht</w:t>
      </w:r>
    </w:p>
    <w:p w:rsidR="00DA1131" w:rsidRDefault="00DA1131" w:rsidP="00A44C2F">
      <w:pPr>
        <w:pStyle w:val="Text"/>
        <w:numPr>
          <w:ilvl w:val="0"/>
          <w:numId w:val="7"/>
        </w:numPr>
        <w:spacing w:line="280" w:lineRule="atLeast"/>
      </w:pPr>
      <w:r>
        <w:t>Einrichtung eines Kiosk</w:t>
      </w:r>
    </w:p>
    <w:p w:rsidR="00DA1131" w:rsidRDefault="00DA1131" w:rsidP="00A44C2F">
      <w:pPr>
        <w:pStyle w:val="Text"/>
        <w:numPr>
          <w:ilvl w:val="0"/>
          <w:numId w:val="7"/>
        </w:numPr>
        <w:spacing w:line="280" w:lineRule="atLeast"/>
      </w:pPr>
      <w:r>
        <w:t>Umstrukturierung des 1. U</w:t>
      </w:r>
      <w:r w:rsidR="00A44C2F">
        <w:t xml:space="preserve">ntergeschosses </w:t>
      </w:r>
      <w:r>
        <w:t>mit neue</w:t>
      </w:r>
      <w:r w:rsidR="0034385C">
        <w:t>r</w:t>
      </w:r>
      <w:r>
        <w:t xml:space="preserve"> Nutzung </w:t>
      </w:r>
      <w:r w:rsidR="0034385C">
        <w:t xml:space="preserve">für </w:t>
      </w:r>
      <w:r>
        <w:t>Kreisarchiv</w:t>
      </w:r>
    </w:p>
    <w:p w:rsidR="00DA1131" w:rsidRDefault="00DA1131" w:rsidP="00DA1131">
      <w:pPr>
        <w:pStyle w:val="Text"/>
        <w:spacing w:line="280" w:lineRule="atLeast"/>
      </w:pPr>
    </w:p>
    <w:p w:rsidR="00DA1131" w:rsidRPr="00A44C2F" w:rsidRDefault="00DA1131" w:rsidP="00A44C2F">
      <w:pPr>
        <w:rPr>
          <w:b/>
        </w:rPr>
      </w:pPr>
      <w:r w:rsidRPr="00A44C2F">
        <w:rPr>
          <w:b/>
        </w:rPr>
        <w:t>Durchgeführte Maßnahmen</w:t>
      </w:r>
    </w:p>
    <w:p w:rsidR="00DA1131" w:rsidRDefault="00DA1131" w:rsidP="00A44C2F">
      <w:pPr>
        <w:pStyle w:val="Text"/>
        <w:numPr>
          <w:ilvl w:val="0"/>
          <w:numId w:val="8"/>
        </w:numPr>
        <w:spacing w:line="280" w:lineRule="atLeast"/>
      </w:pPr>
      <w:r>
        <w:t>Dachsanierung</w:t>
      </w:r>
    </w:p>
    <w:p w:rsidR="00DA1131" w:rsidRDefault="00DA1131" w:rsidP="00A44C2F">
      <w:pPr>
        <w:pStyle w:val="Text"/>
        <w:numPr>
          <w:ilvl w:val="0"/>
          <w:numId w:val="8"/>
        </w:numPr>
        <w:spacing w:line="280" w:lineRule="atLeast"/>
      </w:pPr>
      <w:r>
        <w:t>Fenstererneuerung</w:t>
      </w:r>
    </w:p>
    <w:p w:rsidR="00DA1131" w:rsidRDefault="00DA1131" w:rsidP="00A44C2F">
      <w:pPr>
        <w:pStyle w:val="Text"/>
        <w:numPr>
          <w:ilvl w:val="0"/>
          <w:numId w:val="8"/>
        </w:numPr>
        <w:spacing w:line="280" w:lineRule="atLeast"/>
      </w:pPr>
      <w:r>
        <w:t>Fassadedämmung mit Hilfe von vorgehängten Verkleidungen</w:t>
      </w:r>
    </w:p>
    <w:p w:rsidR="00DA1131" w:rsidRDefault="00DA1131" w:rsidP="00A44C2F">
      <w:pPr>
        <w:pStyle w:val="Text"/>
        <w:numPr>
          <w:ilvl w:val="0"/>
          <w:numId w:val="8"/>
        </w:numPr>
        <w:spacing w:line="280" w:lineRule="atLeast"/>
      </w:pPr>
      <w:r>
        <w:t>Erneuerung der Trinkwasserinstallationen</w:t>
      </w:r>
    </w:p>
    <w:p w:rsidR="00A44C2F" w:rsidRDefault="00DA1131" w:rsidP="00A44C2F">
      <w:pPr>
        <w:pStyle w:val="Text"/>
        <w:numPr>
          <w:ilvl w:val="0"/>
          <w:numId w:val="8"/>
        </w:numPr>
        <w:spacing w:line="280" w:lineRule="atLeast"/>
      </w:pPr>
      <w:r>
        <w:t xml:space="preserve">Teilweise </w:t>
      </w:r>
      <w:r w:rsidR="00A44C2F">
        <w:t xml:space="preserve">Erneuerung der </w:t>
      </w:r>
      <w:r>
        <w:t>Lüftungsanlagen erneuert</w:t>
      </w:r>
    </w:p>
    <w:p w:rsidR="00DA1131" w:rsidRDefault="00A44C2F" w:rsidP="00A44C2F">
      <w:pPr>
        <w:pStyle w:val="Text"/>
        <w:numPr>
          <w:ilvl w:val="0"/>
          <w:numId w:val="8"/>
        </w:numPr>
        <w:spacing w:line="280" w:lineRule="atLeast"/>
      </w:pPr>
      <w:r>
        <w:t xml:space="preserve">Schaffung </w:t>
      </w:r>
      <w:r w:rsidR="00DA1131">
        <w:t>technische</w:t>
      </w:r>
      <w:r>
        <w:t>r</w:t>
      </w:r>
      <w:r w:rsidR="00DA1131">
        <w:t xml:space="preserve"> Einrichtungen für die Werkstätten </w:t>
      </w:r>
      <w:r>
        <w:t>(</w:t>
      </w:r>
      <w:r w:rsidR="00DA1131">
        <w:t>z.B. ein Gasflaschenlager</w:t>
      </w:r>
      <w:r>
        <w:t>)</w:t>
      </w:r>
    </w:p>
    <w:p w:rsidR="00DA1131" w:rsidRPr="008633A6" w:rsidRDefault="00DA1131" w:rsidP="00A44C2F">
      <w:pPr>
        <w:pStyle w:val="Text"/>
        <w:numPr>
          <w:ilvl w:val="0"/>
          <w:numId w:val="8"/>
        </w:numPr>
        <w:spacing w:line="280" w:lineRule="atLeast"/>
      </w:pPr>
      <w:r>
        <w:t>T</w:t>
      </w:r>
      <w:r w:rsidR="00A44C2F">
        <w:t xml:space="preserve">eilweise </w:t>
      </w:r>
      <w:r>
        <w:t>Renovierungsanstrich und Erneuerung von Bodenbelägen</w:t>
      </w:r>
    </w:p>
    <w:p w:rsidR="00DA1131" w:rsidRDefault="00DA1131" w:rsidP="00DA1131">
      <w:pPr>
        <w:pStyle w:val="Text"/>
        <w:spacing w:line="280" w:lineRule="atLeast"/>
      </w:pPr>
    </w:p>
    <w:p w:rsidR="00DA1131" w:rsidRPr="00A44C2F" w:rsidRDefault="00DA1131" w:rsidP="00A44C2F">
      <w:pPr>
        <w:rPr>
          <w:b/>
        </w:rPr>
      </w:pPr>
      <w:r w:rsidRPr="00A44C2F">
        <w:rPr>
          <w:b/>
        </w:rPr>
        <w:t>Zusätzliche Maßnahmen</w:t>
      </w:r>
    </w:p>
    <w:p w:rsidR="00DA1131" w:rsidRDefault="00DA1131" w:rsidP="00A44C2F">
      <w:pPr>
        <w:pStyle w:val="Text"/>
        <w:numPr>
          <w:ilvl w:val="0"/>
          <w:numId w:val="9"/>
        </w:numPr>
        <w:spacing w:line="280" w:lineRule="atLeast"/>
      </w:pPr>
      <w:r>
        <w:t>Erneuerung des Heizungsleitungsnetz</w:t>
      </w:r>
      <w:r w:rsidR="00A44C2F">
        <w:t>es</w:t>
      </w:r>
      <w:r>
        <w:t xml:space="preserve"> </w:t>
      </w:r>
      <w:r w:rsidR="00184601">
        <w:t xml:space="preserve">| </w:t>
      </w:r>
      <w:r>
        <w:t xml:space="preserve">Erneuerung Elektro-Leitungsinstallation </w:t>
      </w:r>
    </w:p>
    <w:p w:rsidR="00DA1131" w:rsidRDefault="00DA1131" w:rsidP="00A44C2F">
      <w:pPr>
        <w:pStyle w:val="Text"/>
        <w:numPr>
          <w:ilvl w:val="0"/>
          <w:numId w:val="9"/>
        </w:numPr>
        <w:spacing w:line="280" w:lineRule="atLeast"/>
      </w:pPr>
      <w:r>
        <w:t>Abgehängte Decken in den Klassenräumen (bedingt durch die Elektroarbeiten)</w:t>
      </w:r>
    </w:p>
    <w:p w:rsidR="00DA1131" w:rsidRDefault="00DA1131" w:rsidP="00A44C2F">
      <w:pPr>
        <w:pStyle w:val="Text"/>
        <w:numPr>
          <w:ilvl w:val="0"/>
          <w:numId w:val="9"/>
        </w:numPr>
        <w:spacing w:line="280" w:lineRule="atLeast"/>
      </w:pPr>
      <w:r>
        <w:lastRenderedPageBreak/>
        <w:t>Erneuerung des Aufzugs</w:t>
      </w:r>
    </w:p>
    <w:sectPr w:rsidR="00DA1131" w:rsidSect="009663FF">
      <w:headerReference w:type="default" r:id="rId10"/>
      <w:type w:val="continuous"/>
      <w:pgSz w:w="11906" w:h="16838" w:code="9"/>
      <w:pgMar w:top="1418" w:right="1134" w:bottom="992" w:left="1418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1AAD" w:rsidRDefault="00E91AAD">
      <w:pPr>
        <w:spacing w:line="240" w:lineRule="auto"/>
      </w:pPr>
      <w:r>
        <w:separator/>
      </w:r>
    </w:p>
  </w:endnote>
  <w:endnote w:type="continuationSeparator" w:id="0">
    <w:p w:rsidR="00E91AAD" w:rsidRDefault="00E91AA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AAD" w:rsidRDefault="00D77C57">
    <w:pPr>
      <w:pStyle w:val="Fuzeile"/>
      <w:jc w:val="center"/>
    </w:pPr>
    <w:r>
      <w:rPr>
        <w:snapToGrid w:val="0"/>
      </w:rPr>
      <w:fldChar w:fldCharType="begin"/>
    </w:r>
    <w:r w:rsidR="00E91AAD"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E91AAD">
      <w:rPr>
        <w:noProof/>
        <w:snapToGrid w:val="0"/>
      </w:rPr>
      <w:t>Hintergrund Sanierung NTZ 08-2015.docx</w:t>
    </w:r>
    <w:r>
      <w:rPr>
        <w:snapToGrid w:val="0"/>
      </w:rPr>
      <w:fldChar w:fldCharType="end"/>
    </w:r>
    <w:r w:rsidR="00E91AAD">
      <w:rPr>
        <w:snapToGrid w:val="0"/>
      </w:rPr>
      <w:sym w:font="Webdings" w:char="F07C"/>
    </w:r>
    <w:r w:rsidR="00E91AAD">
      <w:rPr>
        <w:snapToGrid w:val="0"/>
      </w:rPr>
      <w:t xml:space="preserve">Seite </w:t>
    </w:r>
    <w:r>
      <w:rPr>
        <w:snapToGrid w:val="0"/>
      </w:rPr>
      <w:fldChar w:fldCharType="begin"/>
    </w:r>
    <w:r w:rsidR="00E91AAD">
      <w:rPr>
        <w:snapToGrid w:val="0"/>
      </w:rPr>
      <w:instrText xml:space="preserve"> PAGE </w:instrText>
    </w:r>
    <w:r>
      <w:rPr>
        <w:snapToGrid w:val="0"/>
      </w:rPr>
      <w:fldChar w:fldCharType="separate"/>
    </w:r>
    <w:r w:rsidR="00985AB8">
      <w:rPr>
        <w:noProof/>
        <w:snapToGrid w:val="0"/>
      </w:rPr>
      <w:t>2</w:t>
    </w:r>
    <w:r>
      <w:rPr>
        <w:snapToGrid w:val="0"/>
      </w:rPr>
      <w:fldChar w:fldCharType="end"/>
    </w:r>
    <w:r w:rsidR="00E91AAD">
      <w:rPr>
        <w:snapToGrid w:val="0"/>
      </w:rPr>
      <w:t xml:space="preserve"> von </w:t>
    </w:r>
    <w:r>
      <w:rPr>
        <w:snapToGrid w:val="0"/>
      </w:rPr>
      <w:fldChar w:fldCharType="begin"/>
    </w:r>
    <w:r w:rsidR="00E91AAD">
      <w:rPr>
        <w:snapToGrid w:val="0"/>
      </w:rPr>
      <w:instrText xml:space="preserve"> NUMPAGES </w:instrText>
    </w:r>
    <w:r>
      <w:rPr>
        <w:snapToGrid w:val="0"/>
      </w:rPr>
      <w:fldChar w:fldCharType="separate"/>
    </w:r>
    <w:r w:rsidR="00985AB8">
      <w:rPr>
        <w:noProof/>
        <w:snapToGrid w:val="0"/>
      </w:rPr>
      <w:t>2</w:t>
    </w:r>
    <w:r>
      <w:rPr>
        <w:snapToGrid w:val="0"/>
      </w:rPr>
      <w:fldChar w:fldCharType="end"/>
    </w:r>
    <w:r w:rsidR="00E91AAD"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AAD" w:rsidRDefault="00D77C57">
    <w:pPr>
      <w:pStyle w:val="Fuzeile"/>
      <w:jc w:val="center"/>
    </w:pPr>
    <w:r w:rsidRPr="00D77C57">
      <w:rPr>
        <w:noProof/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28.35pt;margin-top:413.9pt;width:11.35pt;height:11.35pt;z-index:251657216;mso-position-horizontal-relative:page;mso-position-vertical-relative:page" stroked="f">
          <v:textbox style="mso-next-textbox:#_x0000_s2051" inset="0,0,0,0">
            <w:txbxContent>
              <w:p w:rsidR="00E91AAD" w:rsidRDefault="00E91AAD">
                <w:pPr>
                  <w:spacing w:line="240" w:lineRule="auto"/>
                  <w:rPr>
                    <w:szCs w:val="16"/>
                  </w:rPr>
                </w:pPr>
                <w:r>
                  <w:rPr>
                    <w:szCs w:val="16"/>
                  </w:rPr>
                  <w:t>o</w:t>
                </w:r>
              </w:p>
            </w:txbxContent>
          </v:textbox>
          <w10:wrap anchorx="page" anchory="page"/>
          <w10:anchorlock/>
        </v:shape>
      </w:pict>
    </w:r>
    <w:r>
      <w:rPr>
        <w:snapToGrid w:val="0"/>
      </w:rPr>
      <w:fldChar w:fldCharType="begin"/>
    </w:r>
    <w:r w:rsidR="00E91AAD"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E91AAD">
      <w:rPr>
        <w:noProof/>
        <w:snapToGrid w:val="0"/>
      </w:rPr>
      <w:t>Hintergrund Sanierung NTZ 08-2015.docx</w:t>
    </w:r>
    <w:r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1AAD" w:rsidRDefault="00E91AAD">
      <w:pPr>
        <w:spacing w:line="240" w:lineRule="auto"/>
      </w:pPr>
      <w:r>
        <w:separator/>
      </w:r>
    </w:p>
  </w:footnote>
  <w:footnote w:type="continuationSeparator" w:id="0">
    <w:p w:rsidR="00E91AAD" w:rsidRDefault="00E91AAD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AAD" w:rsidRDefault="00E91AAD">
    <w:pPr>
      <w:pStyle w:val="Kopfzeile"/>
    </w:pPr>
    <w:r>
      <w:rPr>
        <w:noProof/>
        <w:sz w:val="20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5112385</wp:posOffset>
          </wp:positionH>
          <wp:positionV relativeFrom="paragraph">
            <wp:posOffset>0</wp:posOffset>
          </wp:positionV>
          <wp:extent cx="864235" cy="743585"/>
          <wp:effectExtent l="19050" t="0" r="0" b="0"/>
          <wp:wrapNone/>
          <wp:docPr id="7" name="Bild 7" descr="krei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reis-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4235" cy="7435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AAD" w:rsidRDefault="00E91AAD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3FD"/>
    <w:multiLevelType w:val="hybridMultilevel"/>
    <w:tmpl w:val="505421A0"/>
    <w:lvl w:ilvl="0" w:tplc="AF665846">
      <w:start w:val="1"/>
      <w:numFmt w:val="decimal"/>
      <w:pStyle w:val="Aufzhlung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i w:val="0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DE6152"/>
    <w:multiLevelType w:val="hybridMultilevel"/>
    <w:tmpl w:val="7EB8D2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E85E5B"/>
    <w:multiLevelType w:val="hybridMultilevel"/>
    <w:tmpl w:val="094ACF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A33971"/>
    <w:multiLevelType w:val="hybridMultilevel"/>
    <w:tmpl w:val="CDFCC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42489F"/>
    <w:multiLevelType w:val="singleLevel"/>
    <w:tmpl w:val="69EE4E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48A10D71"/>
    <w:multiLevelType w:val="hybridMultilevel"/>
    <w:tmpl w:val="C5A042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406E0D"/>
    <w:multiLevelType w:val="hybridMultilevel"/>
    <w:tmpl w:val="521A29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D99431C"/>
    <w:multiLevelType w:val="hybridMultilevel"/>
    <w:tmpl w:val="B85049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37E0B8B"/>
    <w:multiLevelType w:val="hybridMultilevel"/>
    <w:tmpl w:val="17321B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5"/>
  </w:num>
  <w:num w:numId="6">
    <w:abstractNumId w:val="7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B1094"/>
    <w:rsid w:val="00184601"/>
    <w:rsid w:val="0034385C"/>
    <w:rsid w:val="008C2901"/>
    <w:rsid w:val="009663FF"/>
    <w:rsid w:val="00985AB8"/>
    <w:rsid w:val="00A44C2F"/>
    <w:rsid w:val="00AF5D67"/>
    <w:rsid w:val="00CE2E7E"/>
    <w:rsid w:val="00D77C57"/>
    <w:rsid w:val="00DA1131"/>
    <w:rsid w:val="00E91AAD"/>
    <w:rsid w:val="00EC6C37"/>
    <w:rsid w:val="00F169A0"/>
    <w:rsid w:val="00FB10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next w:val="Text"/>
    <w:qFormat/>
    <w:rsid w:val="009663FF"/>
    <w:pPr>
      <w:spacing w:line="300" w:lineRule="atLeast"/>
      <w:jc w:val="both"/>
    </w:pPr>
    <w:rPr>
      <w:rFonts w:ascii="Arial" w:hAnsi="Arial"/>
    </w:rPr>
  </w:style>
  <w:style w:type="paragraph" w:styleId="berschrift1">
    <w:name w:val="heading 1"/>
    <w:basedOn w:val="Standard"/>
    <w:next w:val="Text"/>
    <w:qFormat/>
    <w:rsid w:val="009663FF"/>
    <w:pPr>
      <w:keepNext/>
      <w:spacing w:before="240" w:after="60"/>
      <w:outlineLvl w:val="0"/>
    </w:pPr>
    <w:rPr>
      <w:b/>
      <w:kern w:val="28"/>
    </w:rPr>
  </w:style>
  <w:style w:type="paragraph" w:styleId="berschrift2">
    <w:name w:val="heading 2"/>
    <w:basedOn w:val="Standard"/>
    <w:next w:val="Text"/>
    <w:qFormat/>
    <w:rsid w:val="009663FF"/>
    <w:pPr>
      <w:keepNext/>
      <w:spacing w:before="240" w:after="60"/>
      <w:outlineLvl w:val="1"/>
    </w:pPr>
    <w:rPr>
      <w:b/>
    </w:rPr>
  </w:style>
  <w:style w:type="paragraph" w:styleId="berschrift3">
    <w:name w:val="heading 3"/>
    <w:basedOn w:val="Standard"/>
    <w:next w:val="Text"/>
    <w:qFormat/>
    <w:rsid w:val="009663FF"/>
    <w:pPr>
      <w:keepNext/>
      <w:spacing w:before="240" w:after="60"/>
      <w:outlineLvl w:val="2"/>
    </w:pPr>
    <w:rPr>
      <w:b/>
    </w:rPr>
  </w:style>
  <w:style w:type="paragraph" w:styleId="berschrift4">
    <w:name w:val="heading 4"/>
    <w:basedOn w:val="Standard"/>
    <w:next w:val="Text"/>
    <w:qFormat/>
    <w:rsid w:val="009663FF"/>
    <w:pPr>
      <w:keepNext/>
      <w:spacing w:before="240" w:after="60"/>
      <w:outlineLvl w:val="3"/>
    </w:pPr>
    <w:rPr>
      <w:b/>
      <w:sz w:val="24"/>
    </w:rPr>
  </w:style>
  <w:style w:type="paragraph" w:styleId="berschrift5">
    <w:name w:val="heading 5"/>
    <w:basedOn w:val="Standard"/>
    <w:next w:val="Text"/>
    <w:qFormat/>
    <w:rsid w:val="009663FF"/>
    <w:pPr>
      <w:spacing w:before="240" w:after="60"/>
      <w:outlineLvl w:val="4"/>
    </w:pPr>
    <w:rPr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rsid w:val="009663FF"/>
    <w:pPr>
      <w:tabs>
        <w:tab w:val="right" w:pos="9072"/>
      </w:tabs>
      <w:spacing w:line="300" w:lineRule="exact"/>
      <w:jc w:val="right"/>
    </w:pPr>
    <w:rPr>
      <w:rFonts w:ascii="Arial Narrow" w:hAnsi="Arial Narrow"/>
      <w:sz w:val="16"/>
    </w:rPr>
  </w:style>
  <w:style w:type="paragraph" w:styleId="Kopfzeile">
    <w:name w:val="header"/>
    <w:basedOn w:val="Standard"/>
    <w:semiHidden/>
    <w:rsid w:val="009663FF"/>
    <w:pPr>
      <w:tabs>
        <w:tab w:val="center" w:pos="4536"/>
        <w:tab w:val="right" w:pos="9072"/>
      </w:tabs>
      <w:spacing w:line="300" w:lineRule="exact"/>
    </w:pPr>
    <w:rPr>
      <w:rFonts w:ascii="Arial Narrow" w:hAnsi="Arial Narrow"/>
      <w:sz w:val="16"/>
    </w:rPr>
  </w:style>
  <w:style w:type="paragraph" w:customStyle="1" w:styleId="Text">
    <w:name w:val="Text"/>
    <w:basedOn w:val="NurText"/>
    <w:rsid w:val="009663FF"/>
  </w:style>
  <w:style w:type="paragraph" w:styleId="NurText">
    <w:name w:val="Plain Text"/>
    <w:basedOn w:val="Standard"/>
    <w:semiHidden/>
    <w:rsid w:val="009663FF"/>
  </w:style>
  <w:style w:type="paragraph" w:customStyle="1" w:styleId="Aufzhlung">
    <w:name w:val="Aufzählung"/>
    <w:aliases w:val="Nummerierung"/>
    <w:basedOn w:val="Standard"/>
    <w:rsid w:val="009663FF"/>
    <w:pPr>
      <w:numPr>
        <w:numId w:val="2"/>
      </w:numPr>
      <w:jc w:val="left"/>
    </w:pPr>
  </w:style>
  <w:style w:type="paragraph" w:customStyle="1" w:styleId="Formattext">
    <w:name w:val="Formattext"/>
    <w:basedOn w:val="NurText"/>
    <w:rsid w:val="00DA1131"/>
    <w:pPr>
      <w:tabs>
        <w:tab w:val="left" w:pos="2268"/>
      </w:tabs>
      <w:spacing w:line="280" w:lineRule="atLeas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styles\GENERELL\Leere%20Seite%20m.%20Logo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Leere Seite m. Logo.dot</Template>
  <TotalTime>0</TotalTime>
  <Pages>2</Pages>
  <Words>244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Kreis Unna</Company>
  <LinksUpToDate>false</LinksUpToDate>
  <CharactersWithSpaces>1781</CharactersWithSpaces>
  <SharedDoc>false</SharedDoc>
  <HLinks>
    <vt:vector size="6" baseType="variant">
      <vt:variant>
        <vt:i4>3539062</vt:i4>
      </vt:variant>
      <vt:variant>
        <vt:i4>-1</vt:i4>
      </vt:variant>
      <vt:variant>
        <vt:i4>2055</vt:i4>
      </vt:variant>
      <vt:variant>
        <vt:i4>1</vt:i4>
      </vt:variant>
      <vt:variant>
        <vt:lpwstr>kreis-logo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Rauert, Constanze</dc:creator>
  <cp:lastModifiedBy>upra1528</cp:lastModifiedBy>
  <cp:revision>8</cp:revision>
  <cp:lastPrinted>2015-08-27T07:44:00Z</cp:lastPrinted>
  <dcterms:created xsi:type="dcterms:W3CDTF">2015-08-26T09:18:00Z</dcterms:created>
  <dcterms:modified xsi:type="dcterms:W3CDTF">2015-09-01T11:24:00Z</dcterms:modified>
  <cp:category>09.2015</cp:category>
</cp:coreProperties>
</file>