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7F6" w:rsidRDefault="000817F6">
      <w:pPr>
        <w:pStyle w:val="Text"/>
        <w:sectPr w:rsidR="000817F6"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815E17" w:rsidRPr="001A6289" w:rsidRDefault="00815E17" w:rsidP="001A6289">
      <w:pPr>
        <w:rPr>
          <w:b/>
        </w:rPr>
      </w:pPr>
      <w:bookmarkStart w:id="0" w:name="Text1"/>
      <w:bookmarkEnd w:id="0"/>
      <w:r w:rsidRPr="001A6289">
        <w:rPr>
          <w:b/>
        </w:rPr>
        <w:lastRenderedPageBreak/>
        <w:t>Weiterführung Schulsanierungsprogramm (bis ca. 2020)</w:t>
      </w:r>
      <w:r w:rsidR="001A6289">
        <w:rPr>
          <w:b/>
        </w:rPr>
        <w:t xml:space="preserve"> | Pressegespräch 02.09.2015</w:t>
      </w:r>
    </w:p>
    <w:p w:rsidR="003A1C6E" w:rsidRDefault="003A1C6E" w:rsidP="00DD49B6">
      <w:pPr>
        <w:pStyle w:val="Formattext"/>
        <w:jc w:val="left"/>
      </w:pPr>
    </w:p>
    <w:p w:rsidR="0059191E" w:rsidRPr="001A6289" w:rsidRDefault="00AD27B2" w:rsidP="001A6289">
      <w:pPr>
        <w:rPr>
          <w:b/>
        </w:rPr>
      </w:pPr>
      <w:r w:rsidRPr="001A6289">
        <w:rPr>
          <w:b/>
        </w:rPr>
        <w:t>2014 – 2016</w:t>
      </w:r>
      <w:r w:rsidR="00815E17" w:rsidRPr="001A6289">
        <w:rPr>
          <w:b/>
        </w:rPr>
        <w:t>:</w:t>
      </w:r>
      <w:r w:rsidRPr="001A6289">
        <w:rPr>
          <w:b/>
        </w:rPr>
        <w:t xml:space="preserve"> Energetische Sanierung </w:t>
      </w:r>
      <w:r w:rsidR="001A6289">
        <w:rPr>
          <w:b/>
        </w:rPr>
        <w:t>Freiherr-vom-Stein-Berufskolleg</w:t>
      </w:r>
      <w:r w:rsidRPr="001A6289">
        <w:rPr>
          <w:b/>
        </w:rPr>
        <w:t xml:space="preserve"> </w:t>
      </w:r>
      <w:r w:rsidR="001A6289">
        <w:rPr>
          <w:b/>
        </w:rPr>
        <w:t>(</w:t>
      </w:r>
      <w:r w:rsidRPr="001A6289">
        <w:rPr>
          <w:b/>
        </w:rPr>
        <w:t>Werne</w:t>
      </w:r>
      <w:r w:rsidR="001A6289">
        <w:rPr>
          <w:b/>
        </w:rPr>
        <w:t>)</w:t>
      </w:r>
    </w:p>
    <w:p w:rsidR="00716960" w:rsidRDefault="001A6289" w:rsidP="001A6289">
      <w:pPr>
        <w:pStyle w:val="Formattext"/>
        <w:ind w:left="720"/>
      </w:pPr>
      <w:r>
        <w:t>Sanierungss</w:t>
      </w:r>
      <w:r w:rsidR="00716960">
        <w:t>chwerpunkt</w:t>
      </w:r>
      <w:r>
        <w:t xml:space="preserve">: Alte </w:t>
      </w:r>
      <w:r w:rsidR="00716960">
        <w:t xml:space="preserve">Gebäudeteile </w:t>
      </w:r>
      <w:r>
        <w:t>(Baujahr 1</w:t>
      </w:r>
      <w:r w:rsidR="00716960">
        <w:t>963 und 1968</w:t>
      </w:r>
      <w:r>
        <w:t>)</w:t>
      </w:r>
    </w:p>
    <w:p w:rsidR="00815E17" w:rsidRDefault="00716960" w:rsidP="00815E17">
      <w:pPr>
        <w:pStyle w:val="Formattext"/>
        <w:numPr>
          <w:ilvl w:val="0"/>
          <w:numId w:val="10"/>
        </w:numPr>
      </w:pPr>
      <w:r>
        <w:t>Energetische Sanierung (Dach, Wand, Fassade)</w:t>
      </w:r>
    </w:p>
    <w:p w:rsidR="00716960" w:rsidRDefault="00716960" w:rsidP="00815E17">
      <w:pPr>
        <w:pStyle w:val="Formattext"/>
        <w:numPr>
          <w:ilvl w:val="0"/>
          <w:numId w:val="10"/>
        </w:numPr>
      </w:pPr>
      <w:r>
        <w:t>Erneuerung der Trinkwasserinstallationen</w:t>
      </w:r>
    </w:p>
    <w:p w:rsidR="00716960" w:rsidRDefault="00716960" w:rsidP="00815E17">
      <w:pPr>
        <w:pStyle w:val="Formattext"/>
        <w:numPr>
          <w:ilvl w:val="0"/>
          <w:numId w:val="10"/>
        </w:numPr>
      </w:pPr>
      <w:r>
        <w:t>Heizungserneuerung mit BHKW-Modul und dezentralen Lüftungsgeräten</w:t>
      </w:r>
    </w:p>
    <w:p w:rsidR="00716960" w:rsidRDefault="00716960" w:rsidP="00815E17">
      <w:pPr>
        <w:pStyle w:val="Formattext"/>
        <w:numPr>
          <w:ilvl w:val="0"/>
          <w:numId w:val="10"/>
        </w:numPr>
      </w:pPr>
      <w:r>
        <w:t>Teilerneuerung der elektrischen Anlagen</w:t>
      </w:r>
    </w:p>
    <w:p w:rsidR="00080AC3" w:rsidRDefault="001A6289" w:rsidP="00815E17">
      <w:pPr>
        <w:pStyle w:val="Formattext"/>
        <w:numPr>
          <w:ilvl w:val="0"/>
          <w:numId w:val="10"/>
        </w:numPr>
      </w:pPr>
      <w:r>
        <w:t xml:space="preserve">Kalkulierte </w:t>
      </w:r>
      <w:r w:rsidR="00080AC3">
        <w:t>Gesamt</w:t>
      </w:r>
      <w:r>
        <w:t>kosten</w:t>
      </w:r>
      <w:r w:rsidR="00080AC3">
        <w:t>: 5</w:t>
      </w:r>
      <w:r w:rsidR="00C124C6">
        <w:t>,</w:t>
      </w:r>
      <w:r w:rsidR="00080AC3">
        <w:t>4</w:t>
      </w:r>
      <w:r w:rsidR="00C124C6">
        <w:t xml:space="preserve"> Millionen </w:t>
      </w:r>
      <w:r>
        <w:t>Euro</w:t>
      </w:r>
    </w:p>
    <w:p w:rsidR="001A6289" w:rsidRDefault="001A6289" w:rsidP="001A6289">
      <w:pPr>
        <w:pStyle w:val="Formattext"/>
      </w:pPr>
    </w:p>
    <w:p w:rsidR="00AD27B2" w:rsidRPr="000C2919" w:rsidRDefault="00AD27B2" w:rsidP="001A6289">
      <w:pPr>
        <w:pStyle w:val="Text"/>
        <w:rPr>
          <w:b/>
        </w:rPr>
      </w:pPr>
      <w:r w:rsidRPr="000C2919">
        <w:rPr>
          <w:b/>
        </w:rPr>
        <w:t>2017 – 2018: Energetische Sanierung Karl-</w:t>
      </w:r>
      <w:proofErr w:type="spellStart"/>
      <w:r w:rsidRPr="000C2919">
        <w:rPr>
          <w:b/>
        </w:rPr>
        <w:t>Brauckmann</w:t>
      </w:r>
      <w:proofErr w:type="spellEnd"/>
      <w:r w:rsidRPr="000C2919">
        <w:rPr>
          <w:b/>
        </w:rPr>
        <w:t>-Schule</w:t>
      </w:r>
      <w:r w:rsidR="001A6289" w:rsidRPr="000C2919">
        <w:rPr>
          <w:b/>
        </w:rPr>
        <w:t xml:space="preserve"> (Holzwickede)</w:t>
      </w:r>
    </w:p>
    <w:p w:rsidR="00716960" w:rsidRDefault="005046ED" w:rsidP="00716960">
      <w:pPr>
        <w:pStyle w:val="Formattext"/>
        <w:numPr>
          <w:ilvl w:val="0"/>
          <w:numId w:val="11"/>
        </w:numPr>
      </w:pPr>
      <w:r>
        <w:t>T</w:t>
      </w:r>
      <w:r w:rsidR="001A6289">
        <w:t>eilweise</w:t>
      </w:r>
      <w:r>
        <w:t xml:space="preserve"> E</w:t>
      </w:r>
      <w:r w:rsidR="00901458">
        <w:t xml:space="preserve">rneuerung der Dachflächen </w:t>
      </w:r>
      <w:r w:rsidR="001A6289">
        <w:t>(</w:t>
      </w:r>
      <w:r w:rsidR="00901458">
        <w:t>Teilbereiche wurden bereits erne</w:t>
      </w:r>
      <w:r w:rsidR="00901458">
        <w:t>u</w:t>
      </w:r>
      <w:r w:rsidR="00901458">
        <w:t>ert</w:t>
      </w:r>
      <w:r w:rsidR="001A6289">
        <w:t>)</w:t>
      </w:r>
    </w:p>
    <w:p w:rsidR="00901458" w:rsidRDefault="00901458" w:rsidP="00716960">
      <w:pPr>
        <w:pStyle w:val="Formattext"/>
        <w:numPr>
          <w:ilvl w:val="0"/>
          <w:numId w:val="11"/>
        </w:numPr>
      </w:pPr>
      <w:r>
        <w:t>Energetische Sanierung der Fassaden</w:t>
      </w:r>
    </w:p>
    <w:p w:rsidR="00901458" w:rsidRDefault="00901458" w:rsidP="00901458">
      <w:pPr>
        <w:pStyle w:val="Formattext"/>
        <w:numPr>
          <w:ilvl w:val="0"/>
          <w:numId w:val="11"/>
        </w:numPr>
      </w:pPr>
      <w:r>
        <w:t>Teilweise Erneuerung der Beleuchtung</w:t>
      </w:r>
    </w:p>
    <w:p w:rsidR="00901458" w:rsidRDefault="00901458" w:rsidP="00901458">
      <w:pPr>
        <w:pStyle w:val="Formattext"/>
        <w:numPr>
          <w:ilvl w:val="0"/>
          <w:numId w:val="11"/>
        </w:numPr>
      </w:pPr>
      <w:r>
        <w:t>Einbau einer Solaranlage für die Beheizung des Schwimmbades</w:t>
      </w:r>
    </w:p>
    <w:p w:rsidR="00901458" w:rsidRDefault="00901458" w:rsidP="00716960">
      <w:pPr>
        <w:pStyle w:val="Formattext"/>
        <w:numPr>
          <w:ilvl w:val="0"/>
          <w:numId w:val="11"/>
        </w:numPr>
      </w:pPr>
      <w:r>
        <w:t>Einbau von Akustikdecken</w:t>
      </w:r>
    </w:p>
    <w:p w:rsidR="00080AC3" w:rsidRDefault="00080AC3" w:rsidP="00716960">
      <w:pPr>
        <w:pStyle w:val="Formattext"/>
        <w:numPr>
          <w:ilvl w:val="0"/>
          <w:numId w:val="11"/>
        </w:numPr>
      </w:pPr>
      <w:r>
        <w:t xml:space="preserve">Kostenschätzung: </w:t>
      </w:r>
      <w:r w:rsidR="001A6289">
        <w:t>rund</w:t>
      </w:r>
      <w:r>
        <w:t xml:space="preserve"> 1</w:t>
      </w:r>
      <w:r w:rsidR="00C124C6">
        <w:t>,</w:t>
      </w:r>
      <w:r>
        <w:t>47</w:t>
      </w:r>
      <w:r w:rsidR="00C124C6">
        <w:t xml:space="preserve"> Millionen </w:t>
      </w:r>
      <w:r w:rsidR="001A6289">
        <w:t>Euro</w:t>
      </w:r>
    </w:p>
    <w:p w:rsidR="001A6289" w:rsidRDefault="001A6289" w:rsidP="001A6289">
      <w:pPr>
        <w:pStyle w:val="Text"/>
      </w:pPr>
    </w:p>
    <w:p w:rsidR="00AD27B2" w:rsidRPr="000C2919" w:rsidRDefault="00AD27B2" w:rsidP="001A6289">
      <w:pPr>
        <w:pStyle w:val="Text"/>
        <w:rPr>
          <w:b/>
        </w:rPr>
      </w:pPr>
      <w:r w:rsidRPr="000C2919">
        <w:rPr>
          <w:b/>
        </w:rPr>
        <w:t>2019 – 2020:</w:t>
      </w:r>
      <w:r w:rsidR="001A6289" w:rsidRPr="000C2919">
        <w:rPr>
          <w:b/>
        </w:rPr>
        <w:t xml:space="preserve"> </w:t>
      </w:r>
      <w:r w:rsidRPr="000C2919">
        <w:rPr>
          <w:b/>
        </w:rPr>
        <w:t>Energetische Sanierung Friedrich-von-Bodelschwingh-Schule</w:t>
      </w:r>
      <w:r w:rsidR="001A6289" w:rsidRPr="000C2919">
        <w:rPr>
          <w:b/>
        </w:rPr>
        <w:t xml:space="preserve"> (Bergkamen)</w:t>
      </w:r>
    </w:p>
    <w:p w:rsidR="00716960" w:rsidRDefault="00901458" w:rsidP="00901458">
      <w:pPr>
        <w:pStyle w:val="Formattext"/>
        <w:numPr>
          <w:ilvl w:val="0"/>
          <w:numId w:val="12"/>
        </w:numPr>
      </w:pPr>
      <w:r>
        <w:t>Schwerpunkt der Sanierung auf Werkstätten, Verwaltungstrakt und Sportgebäude</w:t>
      </w:r>
    </w:p>
    <w:p w:rsidR="00901458" w:rsidRDefault="00901458" w:rsidP="00901458">
      <w:pPr>
        <w:pStyle w:val="Formattext"/>
        <w:numPr>
          <w:ilvl w:val="0"/>
          <w:numId w:val="12"/>
        </w:numPr>
      </w:pPr>
      <w:r>
        <w:t>Energetische Sanierung (Dach, Wand, Fassade)</w:t>
      </w:r>
    </w:p>
    <w:p w:rsidR="00901458" w:rsidRDefault="00901458" w:rsidP="00901458">
      <w:pPr>
        <w:pStyle w:val="Formattext"/>
        <w:numPr>
          <w:ilvl w:val="0"/>
          <w:numId w:val="12"/>
        </w:numPr>
      </w:pPr>
      <w:r>
        <w:t>Überarbeitung der technischen Anlagen</w:t>
      </w:r>
      <w:r w:rsidR="00C124C6">
        <w:t>( soweit</w:t>
      </w:r>
      <w:r>
        <w:t xml:space="preserve"> erforderlich</w:t>
      </w:r>
      <w:r w:rsidR="00C124C6">
        <w:t>)</w:t>
      </w:r>
    </w:p>
    <w:p w:rsidR="00901458" w:rsidRDefault="00901458" w:rsidP="00901458">
      <w:pPr>
        <w:pStyle w:val="Formattext"/>
        <w:numPr>
          <w:ilvl w:val="0"/>
          <w:numId w:val="12"/>
        </w:numPr>
      </w:pPr>
      <w:r>
        <w:t>Einbau einer Solaranlage für die Beheizung des Schwimmbades</w:t>
      </w:r>
    </w:p>
    <w:p w:rsidR="00080AC3" w:rsidRDefault="00080AC3" w:rsidP="00901458">
      <w:pPr>
        <w:pStyle w:val="Formattext"/>
        <w:numPr>
          <w:ilvl w:val="0"/>
          <w:numId w:val="12"/>
        </w:numPr>
      </w:pPr>
      <w:r>
        <w:t xml:space="preserve">Kostenschätzung: </w:t>
      </w:r>
      <w:r w:rsidR="001A6289">
        <w:t xml:space="preserve">rund </w:t>
      </w:r>
      <w:r>
        <w:t>1</w:t>
      </w:r>
      <w:r w:rsidR="00C124C6">
        <w:t>,</w:t>
      </w:r>
      <w:r>
        <w:t>75</w:t>
      </w:r>
      <w:r w:rsidR="00C124C6">
        <w:t xml:space="preserve"> Millionen </w:t>
      </w:r>
      <w:r w:rsidR="001A6289">
        <w:t>Euro</w:t>
      </w:r>
    </w:p>
    <w:p w:rsidR="001A6289" w:rsidRDefault="001A6289" w:rsidP="001A6289"/>
    <w:p w:rsidR="0059191E" w:rsidRPr="000C2919" w:rsidRDefault="00716960" w:rsidP="001A6289">
      <w:pPr>
        <w:rPr>
          <w:b/>
        </w:rPr>
      </w:pPr>
      <w:r w:rsidRPr="000C2919">
        <w:rPr>
          <w:b/>
        </w:rPr>
        <w:t xml:space="preserve">2016 – 2017: </w:t>
      </w:r>
      <w:r w:rsidR="00901458" w:rsidRPr="000C2919">
        <w:rPr>
          <w:b/>
        </w:rPr>
        <w:t xml:space="preserve">Neubau Turnhalle </w:t>
      </w:r>
      <w:r w:rsidR="001A6289" w:rsidRPr="000C2919">
        <w:rPr>
          <w:b/>
        </w:rPr>
        <w:t>am Freiherr-vom-Stein-Berufskolleg (</w:t>
      </w:r>
      <w:r w:rsidR="00901458" w:rsidRPr="000C2919">
        <w:rPr>
          <w:b/>
        </w:rPr>
        <w:t>Werne</w:t>
      </w:r>
      <w:r w:rsidR="001A6289" w:rsidRPr="000C2919">
        <w:rPr>
          <w:b/>
        </w:rPr>
        <w:t>)</w:t>
      </w:r>
    </w:p>
    <w:p w:rsidR="00716960" w:rsidRDefault="00901458" w:rsidP="00901458">
      <w:pPr>
        <w:pStyle w:val="Formattext"/>
        <w:numPr>
          <w:ilvl w:val="0"/>
          <w:numId w:val="13"/>
        </w:numPr>
      </w:pPr>
      <w:r>
        <w:t xml:space="preserve">Abriss der vorhandenen </w:t>
      </w:r>
      <w:r w:rsidR="00C124C6">
        <w:t>1</w:t>
      </w:r>
      <w:r>
        <w:t>-Feld-Halle</w:t>
      </w:r>
    </w:p>
    <w:p w:rsidR="00901458" w:rsidRDefault="00901458" w:rsidP="00901458">
      <w:pPr>
        <w:pStyle w:val="Formattext"/>
        <w:numPr>
          <w:ilvl w:val="0"/>
          <w:numId w:val="13"/>
        </w:numPr>
      </w:pPr>
      <w:r>
        <w:t xml:space="preserve">Neubau </w:t>
      </w:r>
      <w:r w:rsidR="001A6289">
        <w:t xml:space="preserve">einer Halle </w:t>
      </w:r>
      <w:r>
        <w:t>an gleicher Stelle</w:t>
      </w:r>
    </w:p>
    <w:p w:rsidR="00080AC3" w:rsidRDefault="00080AC3" w:rsidP="00901458">
      <w:pPr>
        <w:pStyle w:val="Formattext"/>
        <w:numPr>
          <w:ilvl w:val="0"/>
          <w:numId w:val="13"/>
        </w:numPr>
      </w:pPr>
      <w:r>
        <w:t xml:space="preserve">Kostenschätzung: </w:t>
      </w:r>
      <w:r w:rsidR="001A6289">
        <w:t xml:space="preserve">rund </w:t>
      </w:r>
      <w:r>
        <w:t>2</w:t>
      </w:r>
      <w:r w:rsidR="00C124C6">
        <w:t>,</w:t>
      </w:r>
      <w:r>
        <w:t>4</w:t>
      </w:r>
      <w:r w:rsidR="00C124C6">
        <w:t xml:space="preserve"> Millionen </w:t>
      </w:r>
      <w:r w:rsidR="001A6289">
        <w:t>Euro</w:t>
      </w:r>
    </w:p>
    <w:p w:rsidR="001A6289" w:rsidRDefault="001A6289" w:rsidP="001A6289"/>
    <w:p w:rsidR="0059191E" w:rsidRPr="000C2919" w:rsidRDefault="00716960" w:rsidP="001A6289">
      <w:pPr>
        <w:rPr>
          <w:b/>
        </w:rPr>
      </w:pPr>
      <w:r w:rsidRPr="000C2919">
        <w:rPr>
          <w:b/>
        </w:rPr>
        <w:t xml:space="preserve">2017 – 2018: </w:t>
      </w:r>
      <w:r w:rsidR="0059191E" w:rsidRPr="000C2919">
        <w:rPr>
          <w:b/>
        </w:rPr>
        <w:t xml:space="preserve">Erweiterung Kreissporthalle </w:t>
      </w:r>
      <w:r w:rsidR="001A6289" w:rsidRPr="000C2919">
        <w:rPr>
          <w:b/>
        </w:rPr>
        <w:t>(Unna)</w:t>
      </w:r>
    </w:p>
    <w:p w:rsidR="00080AC3" w:rsidRDefault="00080AC3" w:rsidP="00901458">
      <w:pPr>
        <w:pStyle w:val="Formattext"/>
        <w:numPr>
          <w:ilvl w:val="0"/>
          <w:numId w:val="14"/>
        </w:numPr>
      </w:pPr>
      <w:r>
        <w:t>Energetische Sanierung Kreissporthalle (Fassaden, Fenster)</w:t>
      </w:r>
    </w:p>
    <w:p w:rsidR="001A6289" w:rsidRDefault="00901458" w:rsidP="00901458">
      <w:pPr>
        <w:pStyle w:val="Formattext"/>
        <w:numPr>
          <w:ilvl w:val="0"/>
          <w:numId w:val="14"/>
        </w:numPr>
      </w:pPr>
      <w:r>
        <w:t xml:space="preserve">Erweiterung der </w:t>
      </w:r>
      <w:r w:rsidR="001A6289">
        <w:t>H</w:t>
      </w:r>
      <w:r>
        <w:t xml:space="preserve">alle </w:t>
      </w:r>
      <w:r w:rsidR="001A6289">
        <w:t xml:space="preserve">um </w:t>
      </w:r>
      <w:r>
        <w:t xml:space="preserve">zwei </w:t>
      </w:r>
      <w:r w:rsidR="001A6289">
        <w:t xml:space="preserve">rund </w:t>
      </w:r>
      <w:r>
        <w:t xml:space="preserve">200 m² </w:t>
      </w:r>
      <w:r w:rsidR="001A6289">
        <w:t xml:space="preserve">große </w:t>
      </w:r>
      <w:r>
        <w:t>Gymnastikräume</w:t>
      </w:r>
      <w:r w:rsidR="001A6289">
        <w:t xml:space="preserve"> (inklusive </w:t>
      </w:r>
      <w:r>
        <w:t>Umkleidekabine</w:t>
      </w:r>
      <w:r w:rsidR="00C124C6">
        <w:t>n</w:t>
      </w:r>
      <w:r w:rsidR="001A6289">
        <w:t>)</w:t>
      </w:r>
    </w:p>
    <w:p w:rsidR="00901458" w:rsidRDefault="00901458" w:rsidP="00901458">
      <w:pPr>
        <w:pStyle w:val="Formattext"/>
        <w:numPr>
          <w:ilvl w:val="0"/>
          <w:numId w:val="14"/>
        </w:numPr>
      </w:pPr>
      <w:r>
        <w:t>Schaffung eine</w:t>
      </w:r>
      <w:r w:rsidR="00C124C6">
        <w:t>s</w:t>
      </w:r>
      <w:r>
        <w:t xml:space="preserve"> zentralen neuen Sportlereingangs</w:t>
      </w:r>
    </w:p>
    <w:p w:rsidR="00080AC3" w:rsidRDefault="00080AC3" w:rsidP="00901458">
      <w:pPr>
        <w:pStyle w:val="Formattext"/>
        <w:numPr>
          <w:ilvl w:val="0"/>
          <w:numId w:val="14"/>
        </w:numPr>
      </w:pPr>
      <w:r>
        <w:t xml:space="preserve">Kostenschätzung: </w:t>
      </w:r>
      <w:r w:rsidR="001A6289">
        <w:t xml:space="preserve">rund </w:t>
      </w:r>
      <w:r>
        <w:t>3</w:t>
      </w:r>
      <w:r w:rsidR="00C124C6">
        <w:t>,</w:t>
      </w:r>
      <w:r>
        <w:t>1</w:t>
      </w:r>
      <w:r w:rsidR="00C124C6">
        <w:t xml:space="preserve"> Millionen </w:t>
      </w:r>
      <w:r w:rsidR="001A6289">
        <w:t>Euro</w:t>
      </w:r>
    </w:p>
    <w:p w:rsidR="001A6289" w:rsidRDefault="001A6289" w:rsidP="001A6289">
      <w:pPr>
        <w:pStyle w:val="Formattext"/>
        <w:ind w:left="720"/>
      </w:pPr>
    </w:p>
    <w:p w:rsidR="000C2919" w:rsidRPr="000C2919" w:rsidRDefault="00716960" w:rsidP="000C2919">
      <w:pPr>
        <w:pStyle w:val="Text"/>
        <w:rPr>
          <w:b/>
        </w:rPr>
      </w:pPr>
      <w:r w:rsidRPr="000C2919">
        <w:rPr>
          <w:b/>
        </w:rPr>
        <w:t xml:space="preserve">2018 -2019: </w:t>
      </w:r>
      <w:r w:rsidR="000C2919" w:rsidRPr="000C2919">
        <w:rPr>
          <w:b/>
        </w:rPr>
        <w:t>Neugestaltung des Schulhofes am Hansa Berufskolleg (Unna)</w:t>
      </w:r>
    </w:p>
    <w:p w:rsidR="0059191E" w:rsidRPr="001A6289" w:rsidRDefault="0059191E" w:rsidP="000C2919">
      <w:pPr>
        <w:pStyle w:val="Text"/>
        <w:numPr>
          <w:ilvl w:val="0"/>
          <w:numId w:val="17"/>
        </w:numPr>
      </w:pPr>
      <w:r w:rsidRPr="001A6289">
        <w:t xml:space="preserve">Abriss </w:t>
      </w:r>
      <w:r w:rsidR="000C2919">
        <w:t xml:space="preserve">der </w:t>
      </w:r>
      <w:r w:rsidRPr="001A6289">
        <w:t>Turnhalle am Hansa B</w:t>
      </w:r>
      <w:r w:rsidR="001A6289">
        <w:t>e</w:t>
      </w:r>
      <w:r w:rsidR="001A6289">
        <w:t>rufskolleg (Unna)</w:t>
      </w:r>
    </w:p>
    <w:p w:rsidR="000C2919" w:rsidRDefault="00901458" w:rsidP="00901458">
      <w:pPr>
        <w:pStyle w:val="Formattext"/>
        <w:numPr>
          <w:ilvl w:val="0"/>
          <w:numId w:val="15"/>
        </w:numPr>
      </w:pPr>
      <w:r>
        <w:t>Neugestaltung des Schulhofes zwischen Hansa B</w:t>
      </w:r>
      <w:r w:rsidR="000C2919">
        <w:t xml:space="preserve">erufskolleg und </w:t>
      </w:r>
    </w:p>
    <w:p w:rsidR="000C2919" w:rsidRDefault="000C2919" w:rsidP="000C2919">
      <w:pPr>
        <w:pStyle w:val="Formattext"/>
        <w:ind w:left="720"/>
      </w:pPr>
      <w:r>
        <w:t>Naturwissenschaftlichem Zen</w:t>
      </w:r>
      <w:r>
        <w:t>t</w:t>
      </w:r>
      <w:r>
        <w:t>rum (NTZ) auf freigewordener Fläche</w:t>
      </w:r>
    </w:p>
    <w:p w:rsidR="00080AC3" w:rsidRDefault="00080AC3" w:rsidP="00901458">
      <w:pPr>
        <w:pStyle w:val="Formattext"/>
        <w:numPr>
          <w:ilvl w:val="0"/>
          <w:numId w:val="15"/>
        </w:numPr>
      </w:pPr>
      <w:r>
        <w:t xml:space="preserve">Kostenschätzung: </w:t>
      </w:r>
      <w:r w:rsidR="000C2919">
        <w:t xml:space="preserve">rund </w:t>
      </w:r>
      <w:r>
        <w:t xml:space="preserve">625.000 </w:t>
      </w:r>
      <w:r w:rsidR="000C2919">
        <w:t>Euro</w:t>
      </w:r>
    </w:p>
    <w:sectPr w:rsidR="00080AC3" w:rsidSect="00945D09">
      <w:headerReference w:type="default" r:id="rId10"/>
      <w:type w:val="continuous"/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289" w:rsidRDefault="001A6289">
      <w:pPr>
        <w:spacing w:line="240" w:lineRule="auto"/>
      </w:pPr>
      <w:r>
        <w:separator/>
      </w:r>
    </w:p>
  </w:endnote>
  <w:endnote w:type="continuationSeparator" w:id="0">
    <w:p w:rsidR="001A6289" w:rsidRDefault="001A628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89" w:rsidRDefault="001A6289">
    <w:pPr>
      <w:pStyle w:val="Fuzeile"/>
      <w:jc w:val="center"/>
    </w:pP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640845">
      <w:rPr>
        <w:noProof/>
        <w:snapToGrid w:val="0"/>
      </w:rPr>
      <w:t>Hintergrund Weiterführung Schulsanierungsprogramm bis 2020.docx</w:t>
    </w:r>
    <w:r>
      <w:rPr>
        <w:snapToGrid w:val="0"/>
      </w:rPr>
      <w:fldChar w:fldCharType="end"/>
    </w:r>
    <w:r>
      <w:rPr>
        <w:snapToGrid w:val="0"/>
      </w:rPr>
      <w:sym w:font="Webdings" w:char="F07C"/>
    </w:r>
    <w:r>
      <w:rPr>
        <w:snapToGrid w:val="0"/>
      </w:rPr>
      <w:t xml:space="preserve">Seite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</w:rPr>
      <w:t>2</w:t>
    </w:r>
    <w:r>
      <w:rPr>
        <w:snapToGrid w:val="0"/>
      </w:rPr>
      <w:fldChar w:fldCharType="end"/>
    </w:r>
    <w:r>
      <w:rPr>
        <w:snapToGrid w:val="0"/>
      </w:rPr>
      <w:t xml:space="preserve"> von </w:t>
    </w:r>
    <w:r>
      <w:rPr>
        <w:snapToGrid w:val="0"/>
      </w:rPr>
      <w:fldChar w:fldCharType="begin"/>
    </w:r>
    <w:r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640845">
      <w:rPr>
        <w:noProof/>
        <w:snapToGrid w:val="0"/>
      </w:rPr>
      <w:t>1</w:t>
    </w:r>
    <w:r>
      <w:rPr>
        <w:snapToGrid w:val="0"/>
      </w:rPr>
      <w:fldChar w:fldCharType="end"/>
    </w: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89" w:rsidRDefault="001A6289">
    <w:pPr>
      <w:pStyle w:val="Fuzeile"/>
      <w:jc w:val="center"/>
    </w:pPr>
    <w:r w:rsidRPr="001A29BE"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28.35pt;margin-top:413.9pt;width:11.35pt;height:11.35pt;z-index:251657216;mso-position-horizontal-relative:page;mso-position-vertical-relative:page" stroked="f">
          <v:textbox style="mso-next-textbox:#_x0000_s2051" inset="0,0,0,0">
            <w:txbxContent>
              <w:p w:rsidR="001A6289" w:rsidRDefault="001A6289">
                <w:pPr>
                  <w:spacing w:line="240" w:lineRule="auto"/>
                  <w:rPr>
                    <w:szCs w:val="16"/>
                  </w:rPr>
                </w:pPr>
                <w:r>
                  <w:rPr>
                    <w:szCs w:val="16"/>
                  </w:rPr>
                  <w:t>o</w:t>
                </w:r>
              </w:p>
            </w:txbxContent>
          </v:textbox>
          <w10:wrap anchorx="page" anchory="page"/>
          <w10:anchorlock/>
        </v:shape>
      </w:pict>
    </w: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640845">
      <w:rPr>
        <w:noProof/>
        <w:snapToGrid w:val="0"/>
      </w:rPr>
      <w:t>Hintergrund Weiterführung Schulsanierungsprogramm bis 2020.docx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289" w:rsidRDefault="001A6289">
      <w:pPr>
        <w:spacing w:line="240" w:lineRule="auto"/>
      </w:pPr>
      <w:r>
        <w:separator/>
      </w:r>
    </w:p>
  </w:footnote>
  <w:footnote w:type="continuationSeparator" w:id="0">
    <w:p w:rsidR="001A6289" w:rsidRDefault="001A628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89" w:rsidRDefault="001A6289">
    <w:pPr>
      <w:pStyle w:val="Kopfzeile"/>
    </w:pPr>
    <w:r>
      <w:rPr>
        <w:noProof/>
        <w:sz w:val="2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89" w:rsidRDefault="001A628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3FD"/>
    <w:multiLevelType w:val="hybridMultilevel"/>
    <w:tmpl w:val="505421A0"/>
    <w:lvl w:ilvl="0" w:tplc="AF665846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006FD2"/>
    <w:multiLevelType w:val="hybridMultilevel"/>
    <w:tmpl w:val="5B8809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E6152"/>
    <w:multiLevelType w:val="hybridMultilevel"/>
    <w:tmpl w:val="7EB8D2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2E5572"/>
    <w:multiLevelType w:val="hybridMultilevel"/>
    <w:tmpl w:val="7166EC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745AFC"/>
    <w:multiLevelType w:val="hybridMultilevel"/>
    <w:tmpl w:val="832CA3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FE7613"/>
    <w:multiLevelType w:val="hybridMultilevel"/>
    <w:tmpl w:val="FDE4B6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14715B"/>
    <w:multiLevelType w:val="hybridMultilevel"/>
    <w:tmpl w:val="1C72B8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5904CD"/>
    <w:multiLevelType w:val="hybridMultilevel"/>
    <w:tmpl w:val="D63E9F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037F7D"/>
    <w:multiLevelType w:val="hybridMultilevel"/>
    <w:tmpl w:val="7E8896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614C0B"/>
    <w:multiLevelType w:val="hybridMultilevel"/>
    <w:tmpl w:val="1700C7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3C44ED"/>
    <w:multiLevelType w:val="hybridMultilevel"/>
    <w:tmpl w:val="EEE0C2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012021"/>
    <w:multiLevelType w:val="hybridMultilevel"/>
    <w:tmpl w:val="9E6E7D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48A10D71"/>
    <w:multiLevelType w:val="hybridMultilevel"/>
    <w:tmpl w:val="C5A04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406E0D"/>
    <w:multiLevelType w:val="hybridMultilevel"/>
    <w:tmpl w:val="521A29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4B3260"/>
    <w:multiLevelType w:val="hybridMultilevel"/>
    <w:tmpl w:val="8B220B30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723F22F3"/>
    <w:multiLevelType w:val="hybridMultilevel"/>
    <w:tmpl w:val="EAC62E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14"/>
  </w:num>
  <w:num w:numId="4">
    <w:abstractNumId w:val="5"/>
  </w:num>
  <w:num w:numId="5">
    <w:abstractNumId w:val="1"/>
  </w:num>
  <w:num w:numId="6">
    <w:abstractNumId w:val="7"/>
  </w:num>
  <w:num w:numId="7">
    <w:abstractNumId w:val="2"/>
  </w:num>
  <w:num w:numId="8">
    <w:abstractNumId w:val="4"/>
  </w:num>
  <w:num w:numId="9">
    <w:abstractNumId w:val="13"/>
  </w:num>
  <w:num w:numId="10">
    <w:abstractNumId w:val="16"/>
  </w:num>
  <w:num w:numId="11">
    <w:abstractNumId w:val="6"/>
  </w:num>
  <w:num w:numId="12">
    <w:abstractNumId w:val="9"/>
  </w:num>
  <w:num w:numId="13">
    <w:abstractNumId w:val="8"/>
  </w:num>
  <w:num w:numId="14">
    <w:abstractNumId w:val="11"/>
  </w:num>
  <w:num w:numId="15">
    <w:abstractNumId w:val="3"/>
  </w:num>
  <w:num w:numId="16">
    <w:abstractNumId w:val="15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12AA9"/>
    <w:rsid w:val="00080AC3"/>
    <w:rsid w:val="000817F6"/>
    <w:rsid w:val="000C2919"/>
    <w:rsid w:val="000F00ED"/>
    <w:rsid w:val="00117567"/>
    <w:rsid w:val="001A29BE"/>
    <w:rsid w:val="001A6289"/>
    <w:rsid w:val="001F7151"/>
    <w:rsid w:val="002536EE"/>
    <w:rsid w:val="0031100E"/>
    <w:rsid w:val="003A1C6E"/>
    <w:rsid w:val="003C205F"/>
    <w:rsid w:val="003C325B"/>
    <w:rsid w:val="00414029"/>
    <w:rsid w:val="004A6456"/>
    <w:rsid w:val="005046ED"/>
    <w:rsid w:val="0059191E"/>
    <w:rsid w:val="00640845"/>
    <w:rsid w:val="00716960"/>
    <w:rsid w:val="00716E95"/>
    <w:rsid w:val="00815E17"/>
    <w:rsid w:val="00857085"/>
    <w:rsid w:val="008633A6"/>
    <w:rsid w:val="0088770F"/>
    <w:rsid w:val="00894ABE"/>
    <w:rsid w:val="00901458"/>
    <w:rsid w:val="00940A1A"/>
    <w:rsid w:val="00945D09"/>
    <w:rsid w:val="00AD27B2"/>
    <w:rsid w:val="00C124C6"/>
    <w:rsid w:val="00C12AA9"/>
    <w:rsid w:val="00DA39F2"/>
    <w:rsid w:val="00DD49B6"/>
    <w:rsid w:val="00E10EFA"/>
    <w:rsid w:val="00EB3957"/>
    <w:rsid w:val="00EB5442"/>
    <w:rsid w:val="00EC6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next w:val="Text"/>
    <w:qFormat/>
    <w:rsid w:val="00945D09"/>
    <w:pPr>
      <w:spacing w:line="300" w:lineRule="atLeast"/>
      <w:jc w:val="both"/>
    </w:pPr>
    <w:rPr>
      <w:rFonts w:ascii="Arial" w:hAnsi="Arial"/>
    </w:rPr>
  </w:style>
  <w:style w:type="paragraph" w:styleId="berschrift1">
    <w:name w:val="heading 1"/>
    <w:basedOn w:val="Standard"/>
    <w:next w:val="Text"/>
    <w:qFormat/>
    <w:rsid w:val="00945D09"/>
    <w:pPr>
      <w:keepNext/>
      <w:spacing w:before="240" w:after="60"/>
      <w:outlineLvl w:val="0"/>
    </w:pPr>
    <w:rPr>
      <w:b/>
      <w:kern w:val="28"/>
    </w:rPr>
  </w:style>
  <w:style w:type="paragraph" w:styleId="berschrift2">
    <w:name w:val="heading 2"/>
    <w:basedOn w:val="Standard"/>
    <w:next w:val="Text"/>
    <w:qFormat/>
    <w:rsid w:val="00945D09"/>
    <w:pPr>
      <w:keepNext/>
      <w:spacing w:before="240" w:after="60"/>
      <w:outlineLvl w:val="1"/>
    </w:pPr>
    <w:rPr>
      <w:b/>
    </w:rPr>
  </w:style>
  <w:style w:type="paragraph" w:styleId="berschrift3">
    <w:name w:val="heading 3"/>
    <w:basedOn w:val="Standard"/>
    <w:next w:val="Text"/>
    <w:qFormat/>
    <w:rsid w:val="00945D09"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Text"/>
    <w:qFormat/>
    <w:rsid w:val="00945D09"/>
    <w:pPr>
      <w:keepNext/>
      <w:spacing w:before="240" w:after="60"/>
      <w:outlineLvl w:val="3"/>
    </w:pPr>
    <w:rPr>
      <w:b/>
      <w:sz w:val="24"/>
    </w:rPr>
  </w:style>
  <w:style w:type="paragraph" w:styleId="berschrift5">
    <w:name w:val="heading 5"/>
    <w:basedOn w:val="Standard"/>
    <w:next w:val="Text"/>
    <w:qFormat/>
    <w:rsid w:val="00945D09"/>
    <w:pPr>
      <w:spacing w:before="240" w:after="60"/>
      <w:outlineLvl w:val="4"/>
    </w:pPr>
    <w:rPr>
      <w:sz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945D09"/>
    <w:pPr>
      <w:tabs>
        <w:tab w:val="right" w:pos="9072"/>
      </w:tabs>
      <w:spacing w:line="300" w:lineRule="exact"/>
      <w:jc w:val="right"/>
    </w:pPr>
    <w:rPr>
      <w:rFonts w:ascii="Arial Narrow" w:hAnsi="Arial Narrow"/>
      <w:sz w:val="16"/>
    </w:rPr>
  </w:style>
  <w:style w:type="paragraph" w:styleId="Kopfzeile">
    <w:name w:val="header"/>
    <w:basedOn w:val="Standard"/>
    <w:semiHidden/>
    <w:rsid w:val="00945D09"/>
    <w:pPr>
      <w:tabs>
        <w:tab w:val="center" w:pos="4536"/>
        <w:tab w:val="right" w:pos="9072"/>
      </w:tabs>
      <w:spacing w:line="300" w:lineRule="exact"/>
    </w:pPr>
    <w:rPr>
      <w:rFonts w:ascii="Arial Narrow" w:hAnsi="Arial Narrow"/>
      <w:sz w:val="16"/>
    </w:rPr>
  </w:style>
  <w:style w:type="paragraph" w:customStyle="1" w:styleId="Text">
    <w:name w:val="Text"/>
    <w:basedOn w:val="NurText"/>
    <w:rsid w:val="00945D09"/>
  </w:style>
  <w:style w:type="paragraph" w:styleId="NurText">
    <w:name w:val="Plain Text"/>
    <w:basedOn w:val="Standard"/>
    <w:semiHidden/>
    <w:rsid w:val="00945D09"/>
  </w:style>
  <w:style w:type="paragraph" w:customStyle="1" w:styleId="Aufzhlung">
    <w:name w:val="Aufzählung"/>
    <w:aliases w:val="Nummerierung"/>
    <w:basedOn w:val="Standard"/>
    <w:rsid w:val="00945D09"/>
    <w:pPr>
      <w:numPr>
        <w:numId w:val="2"/>
      </w:numPr>
      <w:jc w:val="left"/>
    </w:pPr>
  </w:style>
  <w:style w:type="paragraph" w:customStyle="1" w:styleId="Formattext">
    <w:name w:val="Formattext"/>
    <w:basedOn w:val="NurText"/>
    <w:rsid w:val="00C12AA9"/>
    <w:pPr>
      <w:tabs>
        <w:tab w:val="left" w:pos="2268"/>
      </w:tabs>
      <w:spacing w:line="280" w:lineRule="atLeas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Logo.dot</Template>
  <TotalTime>0</TotalTime>
  <Pages>1</Pages>
  <Words>233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1936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Hilgenkamp, Manuela</dc:creator>
  <cp:lastModifiedBy>Constanze Rauert</cp:lastModifiedBy>
  <cp:revision>5</cp:revision>
  <cp:lastPrinted>2015-08-27T07:48:00Z</cp:lastPrinted>
  <dcterms:created xsi:type="dcterms:W3CDTF">2015-08-27T07:26:00Z</dcterms:created>
  <dcterms:modified xsi:type="dcterms:W3CDTF">2015-08-27T07:48:00Z</dcterms:modified>
  <cp:category>09.2015</cp:category>
</cp:coreProperties>
</file>